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1"/>
        <w:gridCol w:w="3477"/>
      </w:tblGrid>
      <w:tr w:rsidR="00F40980" w:rsidRPr="007F66CA" w14:paraId="178390AD" w14:textId="77777777" w:rsidTr="007F66CA">
        <w:tc>
          <w:tcPr>
            <w:tcW w:w="6379" w:type="dxa"/>
            <w:vMerge w:val="restart"/>
          </w:tcPr>
          <w:p w14:paraId="37C54A5E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26C2BAC3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F3D0D0B7810440A884F0505F3187AB8"/>
                </w:placeholder>
                <w:text/>
              </w:sdtPr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1739BCDD" w14:textId="77777777" w:rsidTr="007F66CA">
        <w:tc>
          <w:tcPr>
            <w:tcW w:w="6379" w:type="dxa"/>
            <w:vMerge/>
          </w:tcPr>
          <w:p w14:paraId="2D51FB6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D26DEAF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453D13FF" w14:textId="77777777" w:rsidTr="007F66CA">
        <w:tc>
          <w:tcPr>
            <w:tcW w:w="6379" w:type="dxa"/>
            <w:vMerge/>
          </w:tcPr>
          <w:p w14:paraId="1D0F233C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68C76A12" w14:textId="6F19D32A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4B5511">
              <w:rPr>
                <w:rFonts w:cs="Times New Roman"/>
                <w:bCs/>
                <w:sz w:val="28"/>
                <w:szCs w:val="28"/>
              </w:rPr>
              <w:t>2</w:t>
            </w:r>
            <w:r w:rsidR="005C7B39" w:rsidRPr="007F66CA">
              <w:rPr>
                <w:rFonts w:cs="Times New Roman"/>
                <w:bCs/>
                <w:sz w:val="28"/>
                <w:szCs w:val="28"/>
              </w:rPr>
              <w:t>.</w:t>
            </w:r>
            <w:r w:rsidR="004B5511">
              <w:rPr>
                <w:rFonts w:cs="Times New Roman"/>
                <w:bCs/>
                <w:sz w:val="28"/>
                <w:szCs w:val="28"/>
              </w:rPr>
              <w:t>1431</w:t>
            </w:r>
          </w:p>
        </w:tc>
      </w:tr>
      <w:tr w:rsidR="00F40980" w:rsidRPr="007F66CA" w14:paraId="40E8CAB4" w14:textId="77777777" w:rsidTr="007F66CA">
        <w:tc>
          <w:tcPr>
            <w:tcW w:w="6379" w:type="dxa"/>
            <w:vMerge/>
          </w:tcPr>
          <w:p w14:paraId="53350736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46279D6" w14:textId="004D96A5" w:rsidR="00F40980" w:rsidRPr="004B5511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4B5511">
              <w:rPr>
                <w:bCs/>
                <w:sz w:val="28"/>
                <w:szCs w:val="28"/>
              </w:rPr>
              <w:t>19.08.1998</w:t>
            </w:r>
          </w:p>
        </w:tc>
      </w:tr>
      <w:tr w:rsidR="00F40980" w:rsidRPr="007F66CA" w14:paraId="1679F399" w14:textId="77777777" w:rsidTr="007F66CA">
        <w:tc>
          <w:tcPr>
            <w:tcW w:w="6379" w:type="dxa"/>
            <w:vMerge/>
          </w:tcPr>
          <w:p w14:paraId="3DB52B90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6A551AC9" w14:textId="4F36A4FB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E18A0D3B987743569C8F741421E34414"/>
                </w:placeholder>
                <w:text/>
              </w:sdtPr>
              <w:sdtContent>
                <w:r w:rsidR="004B5511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5DF18B4D" w14:textId="1EBB4EA3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3F66FE6D2E254384ACFA3A0093B5F8A0"/>
                </w:placeholder>
              </w:sdtPr>
              <w:sdtContent>
                <w:r w:rsidR="005A4BFC">
                  <w:rPr>
                    <w:rFonts w:eastAsia="Calibri"/>
                    <w:sz w:val="28"/>
                    <w:szCs w:val="28"/>
                  </w:rPr>
                  <w:t xml:space="preserve">8 </w:t>
                </w:r>
              </w:sdtContent>
            </w:sdt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13F75716" w14:textId="77777777" w:rsidTr="007F66CA">
        <w:tc>
          <w:tcPr>
            <w:tcW w:w="6379" w:type="dxa"/>
            <w:vMerge/>
          </w:tcPr>
          <w:p w14:paraId="5F82FA44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EC7D9B2" w14:textId="15973B26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EA794E71EED84078957DDB2028DEBE52"/>
                </w:placeholder>
                <w:text/>
              </w:sdtPr>
              <w:sdtContent>
                <w:r w:rsidR="005C7B39" w:rsidRPr="007F66C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5A4BFC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12D49D2B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2E3B5128" w14:textId="77777777" w:rsidTr="00F40980">
        <w:tc>
          <w:tcPr>
            <w:tcW w:w="9751" w:type="dxa"/>
            <w:gridSpan w:val="2"/>
          </w:tcPr>
          <w:p w14:paraId="019E3A9D" w14:textId="08BA06B2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4210164BB5624130BCDD719299BFBFE7"/>
                </w:placeholder>
                <w:date w:fullDate="2022-08-19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4B5511">
                  <w:rPr>
                    <w:rStyle w:val="38"/>
                    <w:szCs w:val="28"/>
                  </w:rPr>
                  <w:t>19 августа 2022 года</w:t>
                </w:r>
              </w:sdtContent>
            </w:sdt>
            <w:bookmarkEnd w:id="1"/>
          </w:p>
        </w:tc>
      </w:tr>
      <w:tr w:rsidR="00D223F7" w:rsidRPr="007F66CA" w14:paraId="1349BAE2" w14:textId="77777777" w:rsidTr="00F40980">
        <w:tc>
          <w:tcPr>
            <w:tcW w:w="5678" w:type="dxa"/>
          </w:tcPr>
          <w:p w14:paraId="34A5473F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43AB0774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617"/>
        <w:gridCol w:w="2322"/>
        <w:gridCol w:w="1332"/>
        <w:gridCol w:w="1787"/>
        <w:gridCol w:w="1651"/>
        <w:gridCol w:w="1792"/>
        <w:gridCol w:w="137"/>
      </w:tblGrid>
      <w:tr w:rsidR="007A4485" w:rsidRPr="007F66CA" w14:paraId="132B68D0" w14:textId="77777777" w:rsidTr="004B5511">
        <w:trPr>
          <w:trHeight w:val="234"/>
          <w:jc w:val="center"/>
        </w:trPr>
        <w:tc>
          <w:tcPr>
            <w:tcW w:w="9638" w:type="dxa"/>
            <w:gridSpan w:val="7"/>
            <w:vAlign w:val="center"/>
            <w:hideMark/>
          </w:tcPr>
          <w:bookmarkEnd w:id="0"/>
          <w:p w14:paraId="6879FFDA" w14:textId="77777777" w:rsidR="004B5511" w:rsidRPr="000918E3" w:rsidRDefault="004B5511" w:rsidP="004B55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  <w:r w:rsidRPr="000918E3">
              <w:rPr>
                <w:sz w:val="28"/>
                <w:szCs w:val="28"/>
                <w:lang w:eastAsia="en-US"/>
              </w:rPr>
              <w:t>химико-бактериологической лаборатории</w:t>
            </w:r>
          </w:p>
          <w:p w14:paraId="2B593765" w14:textId="77777777" w:rsidR="004B5511" w:rsidRPr="000918E3" w:rsidRDefault="004B5511" w:rsidP="004B55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  <w:r w:rsidRPr="000918E3">
              <w:rPr>
                <w:sz w:val="28"/>
                <w:szCs w:val="28"/>
                <w:lang w:eastAsia="en-US"/>
              </w:rPr>
              <w:t xml:space="preserve">Коммунального жилищно-эксплуатационного унитарного </w:t>
            </w:r>
          </w:p>
          <w:p w14:paraId="18AEF86F" w14:textId="77777777" w:rsidR="004B5511" w:rsidRPr="000918E3" w:rsidRDefault="004B5511" w:rsidP="004B55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  <w:r w:rsidRPr="000918E3">
              <w:rPr>
                <w:sz w:val="28"/>
                <w:szCs w:val="28"/>
                <w:lang w:eastAsia="en-US"/>
              </w:rPr>
              <w:t>предприятия</w:t>
            </w:r>
            <w:proofErr w:type="gramStart"/>
            <w:r w:rsidRPr="000918E3">
              <w:rPr>
                <w:sz w:val="28"/>
                <w:szCs w:val="28"/>
                <w:lang w:eastAsia="en-US"/>
              </w:rPr>
              <w:t xml:space="preserve">   «</w:t>
            </w:r>
            <w:proofErr w:type="gramEnd"/>
            <w:r w:rsidRPr="000918E3">
              <w:rPr>
                <w:sz w:val="28"/>
                <w:szCs w:val="28"/>
                <w:lang w:eastAsia="en-US"/>
              </w:rPr>
              <w:t>Рогачев»</w:t>
            </w:r>
          </w:p>
          <w:p w14:paraId="3D80D9AC" w14:textId="639F94BB" w:rsidR="007A4485" w:rsidRPr="007F66CA" w:rsidRDefault="007A4485" w:rsidP="004B5511">
            <w:pPr>
              <w:pStyle w:val="af6"/>
              <w:spacing w:line="276" w:lineRule="auto"/>
              <w:rPr>
                <w:sz w:val="28"/>
                <w:szCs w:val="28"/>
                <w:lang w:val="ru-RU"/>
              </w:rPr>
            </w:pPr>
          </w:p>
        </w:tc>
      </w:tr>
      <w:tr w:rsidR="001A3CEA" w:rsidRPr="007A4175" w14:paraId="28BC4E9D" w14:textId="77777777" w:rsidTr="007E37DF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37" w:type="dxa"/>
          <w:trHeight w:val="1277"/>
        </w:trPr>
        <w:tc>
          <w:tcPr>
            <w:tcW w:w="617" w:type="dxa"/>
            <w:shd w:val="clear" w:color="auto" w:fill="auto"/>
            <w:vAlign w:val="center"/>
          </w:tcPr>
          <w:p w14:paraId="308FDE4D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322" w:type="dxa"/>
            <w:shd w:val="clear" w:color="auto" w:fill="auto"/>
            <w:vAlign w:val="center"/>
          </w:tcPr>
          <w:p w14:paraId="1A500C5D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0BF6FDD7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787" w:type="dxa"/>
            <w:shd w:val="clear" w:color="auto" w:fill="auto"/>
            <w:vAlign w:val="center"/>
          </w:tcPr>
          <w:p w14:paraId="1D74E17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7FA938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2FB9C0E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199EAD6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76E82C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59D22DA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84EF583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792" w:type="dxa"/>
            <w:shd w:val="clear" w:color="auto" w:fill="auto"/>
            <w:vAlign w:val="center"/>
          </w:tcPr>
          <w:p w14:paraId="682D872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5A6672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BCF9B9B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69166B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31F7445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1A3CEA" w:rsidRPr="0038569C" w14:paraId="4A71FEE5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  <w:tblHeader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20A4D1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5FC038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5DD31A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784D1C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32FBA5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ECC5ED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90767F" w:rsidRPr="0038569C" w14:paraId="1C567206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9501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4C8351" w14:textId="38428785" w:rsidR="0090767F" w:rsidRPr="004B5511" w:rsidRDefault="004B5511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4B5511">
              <w:rPr>
                <w:b/>
                <w:sz w:val="22"/>
                <w:szCs w:val="22"/>
                <w:lang w:eastAsia="en-US"/>
              </w:rPr>
              <w:t xml:space="preserve">Очистные </w:t>
            </w:r>
            <w:proofErr w:type="gramStart"/>
            <w:r w:rsidRPr="004B5511">
              <w:rPr>
                <w:b/>
                <w:sz w:val="22"/>
                <w:szCs w:val="22"/>
                <w:lang w:eastAsia="en-US"/>
              </w:rPr>
              <w:t>сооружения,</w:t>
            </w:r>
            <w:r w:rsidRPr="004B5511">
              <w:rPr>
                <w:b/>
                <w:sz w:val="22"/>
                <w:szCs w:val="22"/>
              </w:rPr>
              <w:t xml:space="preserve">  ул</w:t>
            </w:r>
            <w:r w:rsidRPr="004B5511">
              <w:rPr>
                <w:b/>
                <w:sz w:val="22"/>
                <w:szCs w:val="22"/>
                <w:lang w:eastAsia="en-US"/>
              </w:rPr>
              <w:t>.</w:t>
            </w:r>
            <w:proofErr w:type="gramEnd"/>
            <w:r w:rsidRPr="004B5511">
              <w:rPr>
                <w:b/>
                <w:sz w:val="22"/>
                <w:szCs w:val="22"/>
                <w:lang w:eastAsia="en-US"/>
              </w:rPr>
              <w:t xml:space="preserve"> Заречная,  </w:t>
            </w:r>
            <w:r w:rsidRPr="004B5511">
              <w:rPr>
                <w:b/>
                <w:sz w:val="22"/>
                <w:szCs w:val="22"/>
              </w:rPr>
              <w:t xml:space="preserve">247671, </w:t>
            </w:r>
            <w:r w:rsidR="003979B8" w:rsidRPr="004B5511">
              <w:rPr>
                <w:b/>
                <w:sz w:val="22"/>
                <w:szCs w:val="22"/>
              </w:rPr>
              <w:t>г. Рогачёв</w:t>
            </w:r>
            <w:r w:rsidR="003979B8">
              <w:rPr>
                <w:b/>
                <w:sz w:val="22"/>
                <w:szCs w:val="22"/>
              </w:rPr>
              <w:t>,</w:t>
            </w:r>
            <w:r w:rsidRPr="004B5511"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4B5511">
              <w:rPr>
                <w:b/>
                <w:sz w:val="22"/>
                <w:szCs w:val="22"/>
              </w:rPr>
              <w:t>Гомельская область</w:t>
            </w:r>
          </w:p>
        </w:tc>
      </w:tr>
      <w:tr w:rsidR="00BE0212" w:rsidRPr="0038569C" w14:paraId="17652996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40D44A" w14:textId="77777777" w:rsidR="00BE0212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</w:t>
            </w:r>
          </w:p>
          <w:p w14:paraId="184E223C" w14:textId="7BF8BB92" w:rsidR="00BE0212" w:rsidRPr="00295E4A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DC17FE" w14:textId="77777777" w:rsidR="00BE0212" w:rsidRPr="000918E3" w:rsidRDefault="00BE0212" w:rsidP="00BE0212">
            <w:pPr>
              <w:spacing w:line="20" w:lineRule="atLeast"/>
              <w:ind w:left="57"/>
              <w:contextualSpacing/>
              <w:rPr>
                <w:sz w:val="22"/>
                <w:szCs w:val="22"/>
                <w:lang w:eastAsia="en-US"/>
              </w:rPr>
            </w:pPr>
            <w:r w:rsidRPr="000918E3">
              <w:rPr>
                <w:sz w:val="22"/>
                <w:szCs w:val="22"/>
              </w:rPr>
              <w:t xml:space="preserve">Вода сточная </w:t>
            </w:r>
          </w:p>
          <w:p w14:paraId="73911B60" w14:textId="77777777" w:rsidR="00BE0212" w:rsidRPr="000918E3" w:rsidRDefault="00BE0212" w:rsidP="00BE0212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  <w:p w14:paraId="20D4233F" w14:textId="77777777" w:rsidR="00BE0212" w:rsidRPr="000918E3" w:rsidRDefault="00BE0212" w:rsidP="00BE0212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  <w:p w14:paraId="0558EB8D" w14:textId="77777777" w:rsidR="00BE0212" w:rsidRPr="000918E3" w:rsidRDefault="00BE0212" w:rsidP="00BE0212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  <w:p w14:paraId="3F513486" w14:textId="77777777" w:rsidR="00BE0212" w:rsidRPr="000918E3" w:rsidRDefault="00BE0212" w:rsidP="00BE0212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  <w:p w14:paraId="2958CA47" w14:textId="77777777" w:rsidR="00BE0212" w:rsidRPr="000918E3" w:rsidRDefault="00BE0212" w:rsidP="00BE0212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  <w:p w14:paraId="4E54D837" w14:textId="77777777" w:rsidR="00BE0212" w:rsidRPr="000918E3" w:rsidRDefault="00BE0212" w:rsidP="00BE0212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  <w:p w14:paraId="27F78854" w14:textId="77777777" w:rsidR="00BE0212" w:rsidRPr="000918E3" w:rsidRDefault="00BE0212" w:rsidP="00BE0212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  <w:p w14:paraId="5E35C9E4" w14:textId="77777777" w:rsidR="00BE0212" w:rsidRPr="000918E3" w:rsidRDefault="00BE0212" w:rsidP="00BE0212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  <w:p w14:paraId="508F25B1" w14:textId="77777777" w:rsidR="00BE0212" w:rsidRPr="000918E3" w:rsidRDefault="00BE0212" w:rsidP="00BE0212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  <w:p w14:paraId="1EA5C66D" w14:textId="77777777" w:rsidR="00BE0212" w:rsidRPr="000918E3" w:rsidRDefault="00BE0212" w:rsidP="00BE0212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  <w:p w14:paraId="58BA163E" w14:textId="77777777" w:rsidR="00BE0212" w:rsidRPr="000918E3" w:rsidRDefault="00BE0212" w:rsidP="00BE0212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  <w:p w14:paraId="75F42FC6" w14:textId="77777777" w:rsidR="00BE0212" w:rsidRPr="000918E3" w:rsidRDefault="00BE0212" w:rsidP="00BE0212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  <w:p w14:paraId="33D9A44F" w14:textId="77777777" w:rsidR="00BE0212" w:rsidRPr="000918E3" w:rsidRDefault="00BE0212" w:rsidP="00BE0212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  <w:p w14:paraId="3F813B66" w14:textId="77777777" w:rsidR="00BE0212" w:rsidRPr="000918E3" w:rsidRDefault="00BE0212" w:rsidP="00BE0212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  <w:p w14:paraId="5BD08395" w14:textId="77777777" w:rsidR="00BE0212" w:rsidRPr="000918E3" w:rsidRDefault="00BE0212" w:rsidP="00BE0212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  <w:p w14:paraId="6954C890" w14:textId="77777777" w:rsidR="00BE0212" w:rsidRPr="000918E3" w:rsidRDefault="00BE0212" w:rsidP="00BE0212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  <w:p w14:paraId="749F298E" w14:textId="77777777" w:rsidR="00BE0212" w:rsidRPr="000918E3" w:rsidRDefault="00BE0212" w:rsidP="00BE0212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  <w:p w14:paraId="08841445" w14:textId="5FBD53FD" w:rsidR="00BE0212" w:rsidRPr="00295E4A" w:rsidRDefault="00BE0212" w:rsidP="00BE0212">
            <w:pPr>
              <w:spacing w:line="20" w:lineRule="atLeast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97705C" w14:textId="77777777" w:rsidR="00333F94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100.05/</w:t>
            </w:r>
          </w:p>
          <w:p w14:paraId="4E0A3E95" w14:textId="43A35241" w:rsidR="00BE0212" w:rsidRPr="00295E4A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08.169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F26981" w14:textId="77777777" w:rsidR="00BE0212" w:rsidRPr="000918E3" w:rsidRDefault="00BE0212" w:rsidP="00BE021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Водородный показатель (рН)</w:t>
            </w:r>
          </w:p>
          <w:p w14:paraId="7A0FB7B6" w14:textId="7AC6860D" w:rsidR="00BE0212" w:rsidRPr="00295E4A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ДИ: 2-12 </w:t>
            </w:r>
            <w:r w:rsidRPr="000918E3">
              <w:rPr>
                <w:color w:val="000000"/>
                <w:sz w:val="22"/>
                <w:szCs w:val="22"/>
              </w:rPr>
              <w:t>ед. рН</w:t>
            </w:r>
          </w:p>
        </w:tc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119B3B" w14:textId="77777777" w:rsidR="00BE0212" w:rsidRPr="000918E3" w:rsidRDefault="00BE0212" w:rsidP="00BE021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СТБ 1004-96</w:t>
            </w:r>
          </w:p>
          <w:p w14:paraId="177CFFAD" w14:textId="77777777" w:rsidR="00BE0212" w:rsidRPr="000918E3" w:rsidRDefault="00BE0212" w:rsidP="00BE021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Разрешение на специальное водопользование, выдаваемые территориальными органами Минприроды</w:t>
            </w:r>
          </w:p>
          <w:p w14:paraId="1AF8EDD9" w14:textId="65CBF756" w:rsidR="00BE0212" w:rsidRPr="000918E3" w:rsidRDefault="00BE0212" w:rsidP="00BE021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Решение местного исполнительного и распорядительного органа об условиях сброса сточных вод в системы коммунальной канализации города Рогачёва</w:t>
            </w:r>
          </w:p>
          <w:p w14:paraId="4807BC4D" w14:textId="7BA43681" w:rsidR="00BE0212" w:rsidRPr="00BE0212" w:rsidRDefault="00BE0212" w:rsidP="00BE021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contextualSpacing/>
              <w:rPr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CFA120" w14:textId="2F5670B8" w:rsidR="00BE0212" w:rsidRPr="00BE0212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СТБ </w:t>
            </w:r>
            <w:r w:rsidRPr="00BE0212">
              <w:rPr>
                <w:sz w:val="22"/>
                <w:szCs w:val="22"/>
              </w:rPr>
              <w:t>ISO 10523-2009</w:t>
            </w:r>
          </w:p>
        </w:tc>
      </w:tr>
      <w:tr w:rsidR="00BE0212" w:rsidRPr="0038569C" w14:paraId="7EB179E7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E82A9" w14:textId="438B35CA" w:rsidR="00BE0212" w:rsidRPr="00295E4A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776F8" w14:textId="3F17CF9D" w:rsidR="00BE0212" w:rsidRPr="00295E4A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EB0545" w14:textId="77777777" w:rsidR="00333F94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100.05/</w:t>
            </w:r>
          </w:p>
          <w:p w14:paraId="196BDF50" w14:textId="2BBE7714" w:rsidR="00BE0212" w:rsidRPr="00295E4A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08.052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DA2060" w14:textId="77777777" w:rsidR="00BE0212" w:rsidRPr="000918E3" w:rsidRDefault="00BE0212" w:rsidP="00BE021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Взвешенные вещества</w:t>
            </w:r>
          </w:p>
          <w:p w14:paraId="5A62C405" w14:textId="28827F16" w:rsidR="00BE0212" w:rsidRPr="00E05486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jc w:val="both"/>
              <w:rPr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св. 3 мг/дм</w:t>
            </w:r>
            <w:r w:rsidR="00E0548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6EA5B" w14:textId="15C9932A" w:rsidR="00BE0212" w:rsidRPr="00295E4A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59662D" w14:textId="0EF2E28B" w:rsidR="00BE0212" w:rsidRPr="00BE0212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МВИ. МН 4362-2012</w:t>
            </w:r>
          </w:p>
        </w:tc>
      </w:tr>
      <w:tr w:rsidR="00BE0212" w:rsidRPr="0038569C" w14:paraId="1BB14929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30341" w14:textId="512785EE" w:rsidR="00BE0212" w:rsidRPr="00295E4A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E0B2A6" w14:textId="62196930" w:rsidR="00BE0212" w:rsidRPr="00295E4A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EE5EB9" w14:textId="77777777" w:rsidR="00333F94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100.05/</w:t>
            </w:r>
          </w:p>
          <w:p w14:paraId="08326293" w14:textId="0735FB17" w:rsidR="00BE0212" w:rsidRPr="00295E4A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08.052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ACB6FC" w14:textId="77777777" w:rsidR="00BE0212" w:rsidRPr="000918E3" w:rsidRDefault="00BE0212" w:rsidP="00BE021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Сухой остаток (минерализация)</w:t>
            </w:r>
          </w:p>
          <w:p w14:paraId="0FFC53D5" w14:textId="5C028A70" w:rsidR="00BE0212" w:rsidRPr="00E05486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jc w:val="both"/>
              <w:rPr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50-50000 мг/дм</w:t>
            </w:r>
            <w:r w:rsidR="00E0548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28CF38" w14:textId="7AB2C0C3" w:rsidR="00BE0212" w:rsidRPr="00295E4A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4AAA3D" w14:textId="77777777" w:rsidR="00BE0212" w:rsidRPr="000918E3" w:rsidRDefault="00BE0212" w:rsidP="00BE021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МВИ. МН 4218-2012</w:t>
            </w:r>
          </w:p>
          <w:p w14:paraId="5EA28410" w14:textId="6C43A8E1" w:rsidR="00BE0212" w:rsidRPr="00BE0212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</w:tc>
      </w:tr>
      <w:tr w:rsidR="00BE0212" w:rsidRPr="0038569C" w14:paraId="2436298C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7E6CC2" w14:textId="3F3EB69F" w:rsidR="00BE0212" w:rsidRPr="00295E4A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1F2FE2" w14:textId="29871981" w:rsidR="00BE0212" w:rsidRPr="00295E4A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D002AD" w14:textId="77777777" w:rsidR="00333F94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100.05/</w:t>
            </w:r>
          </w:p>
          <w:p w14:paraId="077CD00A" w14:textId="1FB4AFFB" w:rsidR="00BE0212" w:rsidRPr="00295E4A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08.156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023BA1" w14:textId="77777777" w:rsidR="00BE0212" w:rsidRPr="000918E3" w:rsidRDefault="00BE0212" w:rsidP="00BE021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Концентрация аммоний-иона</w:t>
            </w:r>
          </w:p>
          <w:p w14:paraId="18B6734C" w14:textId="6885D588" w:rsidR="00BE0212" w:rsidRPr="00E05486" w:rsidRDefault="00BE0212" w:rsidP="00BE021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  <w:tab w:val="left" w:pos="6708"/>
              </w:tabs>
              <w:spacing w:line="20" w:lineRule="atLeast"/>
              <w:ind w:left="57"/>
              <w:contextualSpacing/>
              <w:rPr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от 0,003 мг/дм</w:t>
            </w:r>
            <w:r w:rsidR="00E05486">
              <w:rPr>
                <w:sz w:val="22"/>
                <w:szCs w:val="22"/>
                <w:vertAlign w:val="superscript"/>
              </w:rPr>
              <w:t>3</w:t>
            </w:r>
          </w:p>
          <w:p w14:paraId="46C5A69A" w14:textId="715DC35B" w:rsidR="00BE0212" w:rsidRPr="00E05486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  <w:vertAlign w:val="subscript"/>
              </w:rPr>
            </w:pPr>
            <w:r w:rsidRPr="000918E3">
              <w:rPr>
                <w:sz w:val="22"/>
                <w:szCs w:val="22"/>
              </w:rPr>
              <w:t>ДИ: 0,1-300 мг/дм</w:t>
            </w:r>
            <w:r w:rsidR="00E05486" w:rsidRPr="00E05486">
              <w:rPr>
                <w:sz w:val="22"/>
                <w:szCs w:val="22"/>
                <w:vertAlign w:val="superscript"/>
              </w:rPr>
              <w:t>3</w:t>
            </w:r>
          </w:p>
          <w:p w14:paraId="5A45C86D" w14:textId="2E4C78DE" w:rsidR="00333F94" w:rsidRPr="00BE0212" w:rsidRDefault="00333F94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26F1A9" w14:textId="1D917C8C" w:rsidR="00BE0212" w:rsidRPr="00295E4A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114748" w14:textId="77777777" w:rsidR="00BE0212" w:rsidRPr="000918E3" w:rsidRDefault="00BE0212" w:rsidP="00BE021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СТБ 17.13.05-09-2009/</w:t>
            </w:r>
          </w:p>
          <w:p w14:paraId="4AE89535" w14:textId="77777777" w:rsidR="00BE0212" w:rsidRPr="000918E3" w:rsidRDefault="00BE0212" w:rsidP="00BE021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BE0212">
              <w:rPr>
                <w:sz w:val="22"/>
                <w:szCs w:val="22"/>
              </w:rPr>
              <w:t>ISO 7150-1</w:t>
            </w:r>
            <w:r w:rsidRPr="000918E3">
              <w:rPr>
                <w:sz w:val="22"/>
                <w:szCs w:val="22"/>
              </w:rPr>
              <w:t>:1984</w:t>
            </w:r>
          </w:p>
          <w:p w14:paraId="6B11C818" w14:textId="57B0FC6D" w:rsidR="00BE0212" w:rsidRPr="00BE0212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ГОСТ 33045-2014 п.5</w:t>
            </w:r>
          </w:p>
        </w:tc>
      </w:tr>
      <w:tr w:rsidR="00BE0212" w:rsidRPr="0038569C" w14:paraId="41752C37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A19427" w14:textId="78E3CE7D" w:rsidR="00BE0212" w:rsidRPr="00295E4A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BD8AD6" w14:textId="77777777" w:rsidR="00BE0212" w:rsidRPr="00295E4A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18504D" w14:textId="77777777" w:rsidR="00333F94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100.05/</w:t>
            </w:r>
          </w:p>
          <w:p w14:paraId="27841886" w14:textId="5403A686" w:rsidR="00BE0212" w:rsidRPr="00295E4A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08.156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E9CFE2" w14:textId="77777777" w:rsidR="00BE0212" w:rsidRPr="000918E3" w:rsidRDefault="00BE0212" w:rsidP="00BE021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Концентрация нитрит-иона</w:t>
            </w:r>
          </w:p>
          <w:p w14:paraId="4BD8E446" w14:textId="1E43A844" w:rsidR="00BE0212" w:rsidRPr="00E05486" w:rsidRDefault="00BE0212" w:rsidP="00BE021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  <w:tab w:val="left" w:pos="6708"/>
              </w:tabs>
              <w:spacing w:line="20" w:lineRule="atLeast"/>
              <w:ind w:left="57"/>
              <w:contextualSpacing/>
              <w:rPr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св. 0,0025 мг/дм</w:t>
            </w:r>
            <w:r w:rsidR="00E05486">
              <w:rPr>
                <w:sz w:val="22"/>
                <w:szCs w:val="22"/>
                <w:vertAlign w:val="superscript"/>
              </w:rPr>
              <w:t>3</w:t>
            </w:r>
          </w:p>
          <w:p w14:paraId="5C54B863" w14:textId="6AF55DBF" w:rsidR="00BE0212" w:rsidRPr="00E05486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св. 0,003 мг/дм</w:t>
            </w:r>
            <w:r w:rsidR="00E05486">
              <w:rPr>
                <w:sz w:val="22"/>
                <w:szCs w:val="22"/>
                <w:vertAlign w:val="superscript"/>
              </w:rPr>
              <w:t>3</w:t>
            </w:r>
          </w:p>
          <w:p w14:paraId="11AD8BEC" w14:textId="3B58E4F7" w:rsidR="00333F94" w:rsidRPr="00BE0212" w:rsidRDefault="00333F94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DD9BE6" w14:textId="77777777" w:rsidR="00BE0212" w:rsidRPr="00295E4A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ED20D4" w14:textId="77777777" w:rsidR="00BE0212" w:rsidRPr="000918E3" w:rsidRDefault="00BE0212" w:rsidP="00BE021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СТБ 17.13.05-38-2015</w:t>
            </w:r>
          </w:p>
          <w:p w14:paraId="55B2A51D" w14:textId="14113844" w:rsidR="00BE0212" w:rsidRPr="00BE0212" w:rsidRDefault="00BE0212" w:rsidP="00BE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ГОСТ 33045-</w:t>
            </w:r>
            <w:proofErr w:type="gramStart"/>
            <w:r w:rsidRPr="000918E3">
              <w:rPr>
                <w:sz w:val="22"/>
                <w:szCs w:val="22"/>
              </w:rPr>
              <w:t>2014  п.6</w:t>
            </w:r>
            <w:proofErr w:type="gramEnd"/>
            <w:r w:rsidRPr="000918E3">
              <w:rPr>
                <w:sz w:val="22"/>
                <w:szCs w:val="22"/>
              </w:rPr>
              <w:t xml:space="preserve"> </w:t>
            </w:r>
          </w:p>
        </w:tc>
      </w:tr>
      <w:tr w:rsidR="00CE2DAD" w:rsidRPr="0038569C" w14:paraId="0B328778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304B8E" w14:textId="65B04A8F" w:rsidR="00CE2DAD" w:rsidRPr="00295E4A" w:rsidRDefault="00CE2DAD" w:rsidP="00333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1.6*</w:t>
            </w: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4D329D" w14:textId="77777777" w:rsidR="00CE2DAD" w:rsidRPr="000918E3" w:rsidRDefault="00CE2DAD" w:rsidP="00333F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Вода сточная </w:t>
            </w:r>
          </w:p>
          <w:p w14:paraId="68CF557C" w14:textId="37D4AE3D" w:rsidR="00CE2DAD" w:rsidRPr="00333F94" w:rsidRDefault="00CE2DAD" w:rsidP="00333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/>
              <w:rPr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2949B5" w14:textId="77777777" w:rsidR="00CE2DAD" w:rsidRDefault="00CE2DAD" w:rsidP="00333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100.05/</w:t>
            </w:r>
          </w:p>
          <w:p w14:paraId="750F5A26" w14:textId="45FD84F6" w:rsidR="00CE2DAD" w:rsidRPr="00333F94" w:rsidRDefault="00CE2DAD" w:rsidP="00333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08.156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E2B3E6" w14:textId="77777777" w:rsidR="00CE2DAD" w:rsidRPr="000918E3" w:rsidRDefault="00CE2DAD" w:rsidP="00333F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Концентрация нитрат-иона </w:t>
            </w:r>
          </w:p>
          <w:p w14:paraId="791C52EC" w14:textId="25F54B07" w:rsidR="00CE2DAD" w:rsidRPr="00E05486" w:rsidRDefault="00CE2DAD" w:rsidP="00E0548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св. 0,02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6902576B" w14:textId="7473AAE1" w:rsidR="00CE2DAD" w:rsidRPr="00E05486" w:rsidRDefault="00CE2DAD" w:rsidP="00E054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св. 0,1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111605" w14:textId="77777777" w:rsidR="00CE2DAD" w:rsidRPr="000918E3" w:rsidRDefault="00CE2DAD" w:rsidP="00333F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СТБ 1004-96</w:t>
            </w:r>
          </w:p>
          <w:p w14:paraId="578673C3" w14:textId="77777777" w:rsidR="00CE2DAD" w:rsidRPr="000918E3" w:rsidRDefault="00CE2DAD" w:rsidP="00333F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Разрешение на специальное водопользование, выдаваемые территориальными органами Минприроды</w:t>
            </w:r>
          </w:p>
          <w:p w14:paraId="5C13F7A6" w14:textId="77777777" w:rsidR="00CE2DAD" w:rsidRPr="000918E3" w:rsidRDefault="00CE2DAD" w:rsidP="00333F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Решение местного исполнительного и распорядительного органа об условиях сброса сточных вод в системы коммунальной канализации города Рогачёва</w:t>
            </w:r>
          </w:p>
          <w:p w14:paraId="19E08834" w14:textId="26257F1E" w:rsidR="00CE2DAD" w:rsidRPr="00333F94" w:rsidRDefault="00CE2DAD" w:rsidP="00333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/>
              <w:rPr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F533B" w14:textId="77777777" w:rsidR="00CE2DAD" w:rsidRPr="000918E3" w:rsidRDefault="00CE2DAD" w:rsidP="00333F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СТБ 17.13.05-43-2015</w:t>
            </w:r>
          </w:p>
          <w:p w14:paraId="55D5EEAF" w14:textId="7F48DEA3" w:rsidR="00CE2DAD" w:rsidRPr="00333F94" w:rsidRDefault="00CE2DAD" w:rsidP="00333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ГОСТ 33045-2014 п.9</w:t>
            </w:r>
          </w:p>
        </w:tc>
      </w:tr>
      <w:tr w:rsidR="00CE2DAD" w:rsidRPr="0038569C" w14:paraId="427B998C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E4F1F1" w14:textId="23B8C39F" w:rsidR="00CE2DAD" w:rsidRPr="00295E4A" w:rsidRDefault="00CE2DAD" w:rsidP="00333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1.7*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229565" w14:textId="0C40A7E4" w:rsidR="00CE2DAD" w:rsidRPr="00295E4A" w:rsidRDefault="00CE2DAD" w:rsidP="00333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4D9787" w14:textId="77777777" w:rsidR="00CE2DAD" w:rsidRDefault="00CE2DAD" w:rsidP="00333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100.05/</w:t>
            </w:r>
          </w:p>
          <w:p w14:paraId="3FCA44A5" w14:textId="1A5711AB" w:rsidR="00CE2DAD" w:rsidRPr="00295E4A" w:rsidRDefault="00CE2DAD" w:rsidP="00333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08.149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204829" w14:textId="77777777" w:rsidR="00CE2DAD" w:rsidRPr="000918E3" w:rsidRDefault="00CE2DAD" w:rsidP="00333F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Биохимическое потребление кислорода (БПК)</w:t>
            </w:r>
          </w:p>
          <w:p w14:paraId="487D222A" w14:textId="74867C8D" w:rsidR="00CE2DAD" w:rsidRPr="00E05486" w:rsidRDefault="00CE2DAD" w:rsidP="00333F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  <w:tab w:val="left" w:pos="6708"/>
              </w:tabs>
              <w:spacing w:line="20" w:lineRule="atLeast"/>
              <w:ind w:left="57"/>
              <w:contextualSpacing/>
              <w:rPr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3-6000 мгО</w:t>
            </w:r>
            <w:r>
              <w:rPr>
                <w:sz w:val="22"/>
                <w:szCs w:val="22"/>
                <w:vertAlign w:val="subscript"/>
              </w:rPr>
              <w:t>2</w:t>
            </w:r>
            <w:r w:rsidRPr="000918E3">
              <w:rPr>
                <w:sz w:val="22"/>
                <w:szCs w:val="22"/>
              </w:rPr>
              <w:t>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4DB838A5" w14:textId="4FC8C4DF" w:rsidR="00CE2DAD" w:rsidRPr="00333F94" w:rsidRDefault="00CE2DAD" w:rsidP="00333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ДИ: 0,5-6,0 мгО</w:t>
            </w:r>
            <w:r>
              <w:rPr>
                <w:sz w:val="22"/>
                <w:szCs w:val="22"/>
                <w:vertAlign w:val="subscript"/>
              </w:rPr>
              <w:t>2</w:t>
            </w:r>
            <w:r w:rsidRPr="000918E3">
              <w:rPr>
                <w:sz w:val="22"/>
                <w:szCs w:val="22"/>
              </w:rPr>
              <w:t>/дм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61EF74" w14:textId="7DE898E4" w:rsidR="00CE2DAD" w:rsidRPr="00295E4A" w:rsidRDefault="00CE2DAD" w:rsidP="00333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2D8726" w14:textId="77777777" w:rsidR="00CE2DAD" w:rsidRPr="000918E3" w:rsidRDefault="00CE2DAD" w:rsidP="00333F94">
            <w:pPr>
              <w:tabs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СТБ 17.13.05-22-2011/</w:t>
            </w:r>
            <w:r w:rsidRPr="000918E3">
              <w:rPr>
                <w:sz w:val="22"/>
                <w:szCs w:val="22"/>
                <w:lang w:val="en-US"/>
              </w:rPr>
              <w:t>ISO</w:t>
            </w:r>
            <w:r w:rsidRPr="000918E3">
              <w:rPr>
                <w:sz w:val="22"/>
                <w:szCs w:val="22"/>
              </w:rPr>
              <w:t xml:space="preserve"> 5815-1:2003, ч.1</w:t>
            </w:r>
          </w:p>
          <w:p w14:paraId="5B2C02FD" w14:textId="7AA6C0E6" w:rsidR="00CE2DAD" w:rsidRPr="00295E4A" w:rsidRDefault="00CE2DAD" w:rsidP="00333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СТБ 17.13.05-23-2011/</w:t>
            </w:r>
            <w:r w:rsidRPr="000918E3">
              <w:rPr>
                <w:sz w:val="22"/>
                <w:szCs w:val="22"/>
                <w:lang w:val="en-US"/>
              </w:rPr>
              <w:t>ISO</w:t>
            </w:r>
            <w:r w:rsidRPr="000918E3">
              <w:rPr>
                <w:sz w:val="22"/>
                <w:szCs w:val="22"/>
              </w:rPr>
              <w:t xml:space="preserve"> 5815-2:2003, ч.2</w:t>
            </w:r>
          </w:p>
        </w:tc>
      </w:tr>
      <w:tr w:rsidR="00CE2DAD" w:rsidRPr="0038569C" w14:paraId="362FE12B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EC7E10" w14:textId="0BE1B09A" w:rsidR="00CE2DAD" w:rsidRPr="00295E4A" w:rsidRDefault="00CE2DAD" w:rsidP="00333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1.8*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ACEB95" w14:textId="77777777" w:rsidR="00CE2DAD" w:rsidRPr="00295E4A" w:rsidRDefault="00CE2DAD" w:rsidP="00333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F10C8C" w14:textId="77777777" w:rsidR="00CE2DAD" w:rsidRDefault="00CE2DAD" w:rsidP="00333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100.05/</w:t>
            </w:r>
          </w:p>
          <w:p w14:paraId="49D65658" w14:textId="50BAD7AE" w:rsidR="00CE2DAD" w:rsidRPr="00295E4A" w:rsidRDefault="00CE2DAD" w:rsidP="00333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08.156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7CFB5" w14:textId="77777777" w:rsidR="00CE2DAD" w:rsidRPr="000918E3" w:rsidRDefault="00CE2DAD" w:rsidP="00333F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Концентрация сульфат-иона</w:t>
            </w:r>
          </w:p>
          <w:p w14:paraId="3EBB560B" w14:textId="515BCE0D" w:rsidR="00CE2DAD" w:rsidRPr="00E05486" w:rsidRDefault="00CE2DAD" w:rsidP="00333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св. 2,0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E0C94D" w14:textId="77777777" w:rsidR="00CE2DAD" w:rsidRPr="00295E4A" w:rsidRDefault="00CE2DAD" w:rsidP="00333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9758A0" w14:textId="73FEE49C" w:rsidR="00CE2DAD" w:rsidRPr="00E05486" w:rsidRDefault="00CE2DAD" w:rsidP="00E054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СТБ 17.13.05-42-2015</w:t>
            </w:r>
          </w:p>
        </w:tc>
      </w:tr>
      <w:tr w:rsidR="00CE2DAD" w:rsidRPr="0038569C" w14:paraId="3CF90616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111BDE" w14:textId="4F0862C6" w:rsidR="00CE2DAD" w:rsidRPr="00295E4A" w:rsidRDefault="00CE2DAD" w:rsidP="00333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66D8CF" w14:textId="77777777" w:rsidR="00CE2DAD" w:rsidRPr="00295E4A" w:rsidRDefault="00CE2DAD" w:rsidP="00333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394986" w14:textId="77777777" w:rsidR="00CE2DAD" w:rsidRDefault="00CE2DAD" w:rsidP="00E054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100.05/</w:t>
            </w:r>
          </w:p>
          <w:p w14:paraId="0E9849C7" w14:textId="7C7B24A2" w:rsidR="00CE2DAD" w:rsidRPr="00295E4A" w:rsidRDefault="00CE2DAD" w:rsidP="00E054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08.156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F81FB2" w14:textId="77777777" w:rsidR="00CE2DAD" w:rsidRPr="000918E3" w:rsidRDefault="00CE2DAD" w:rsidP="00333F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Концентрация фосфат-иона</w:t>
            </w:r>
          </w:p>
          <w:p w14:paraId="03532333" w14:textId="7F287B1F" w:rsidR="00CE2DAD" w:rsidRPr="00E05486" w:rsidRDefault="00CE2DAD" w:rsidP="00333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св. 0,005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7A0F14" w14:textId="77777777" w:rsidR="00CE2DAD" w:rsidRPr="00295E4A" w:rsidRDefault="00CE2DAD" w:rsidP="00333F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B5C951" w14:textId="5EA92757" w:rsidR="00CE2DAD" w:rsidRPr="00E05486" w:rsidRDefault="00CE2DAD" w:rsidP="00E054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proofErr w:type="gramStart"/>
            <w:r w:rsidRPr="000918E3">
              <w:rPr>
                <w:sz w:val="22"/>
                <w:szCs w:val="22"/>
              </w:rPr>
              <w:t>ГОСТ  18309</w:t>
            </w:r>
            <w:proofErr w:type="gramEnd"/>
            <w:r w:rsidRPr="000918E3">
              <w:rPr>
                <w:sz w:val="22"/>
                <w:szCs w:val="22"/>
              </w:rPr>
              <w:t xml:space="preserve">-2014 (метод В) </w:t>
            </w:r>
          </w:p>
        </w:tc>
      </w:tr>
      <w:tr w:rsidR="00CE2DAD" w:rsidRPr="0038569C" w14:paraId="2C2FCC10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6B55C8" w14:textId="6D44C8E6" w:rsidR="00CE2DAD" w:rsidRPr="00295E4A" w:rsidRDefault="00CE2DAD" w:rsidP="00E054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1.11*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C6A0B1" w14:textId="6783360B" w:rsidR="00CE2DAD" w:rsidRPr="00295E4A" w:rsidRDefault="00CE2DAD" w:rsidP="00E054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550D55" w14:textId="77777777" w:rsidR="00CE2DAD" w:rsidRDefault="00CE2DAD" w:rsidP="00E054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100.05/</w:t>
            </w:r>
          </w:p>
          <w:p w14:paraId="470F6145" w14:textId="442C94CB" w:rsidR="00CE2DAD" w:rsidRPr="00E05486" w:rsidRDefault="00CE2DAD" w:rsidP="00E054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08.149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1D7132" w14:textId="77777777" w:rsidR="00CE2DAD" w:rsidRPr="000918E3" w:rsidRDefault="00CE2DAD" w:rsidP="00E0548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Концентрация хлорид-иона</w:t>
            </w:r>
          </w:p>
          <w:p w14:paraId="788C4694" w14:textId="69A84D57" w:rsidR="00CE2DAD" w:rsidRPr="00E05486" w:rsidRDefault="00CE2DAD" w:rsidP="00E0548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  <w:tab w:val="left" w:pos="6708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10-250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34136C09" w14:textId="58DEA2F7" w:rsidR="00CE2DAD" w:rsidRPr="00E05486" w:rsidRDefault="00CE2DAD" w:rsidP="00E054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24522F" w14:textId="055CEC37" w:rsidR="00CE2DAD" w:rsidRPr="00295E4A" w:rsidRDefault="00CE2DAD" w:rsidP="00E054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7C9D8B" w14:textId="77777777" w:rsidR="00CE2DAD" w:rsidRPr="000918E3" w:rsidRDefault="00CE2DAD" w:rsidP="00E0548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СТБ 17.13.05-39-2015</w:t>
            </w:r>
          </w:p>
          <w:p w14:paraId="5471C8C3" w14:textId="6BBE7A0B" w:rsidR="00CE2DAD" w:rsidRPr="00E05486" w:rsidRDefault="00CE2DAD" w:rsidP="00E054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</w:tabs>
              <w:spacing w:line="20" w:lineRule="atLeast"/>
              <w:ind w:left="57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CE2DAD" w:rsidRPr="0038569C" w14:paraId="4787FCD5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EAE65C" w14:textId="50F1F047" w:rsidR="00CE2DAD" w:rsidRPr="00295E4A" w:rsidRDefault="00CE2DAD" w:rsidP="00E054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1.12*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43275" w14:textId="417E6C67" w:rsidR="00CE2DAD" w:rsidRPr="00295E4A" w:rsidRDefault="00CE2DAD" w:rsidP="00E054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C9F88E" w14:textId="77777777" w:rsidR="00CE2DAD" w:rsidRDefault="00CE2DAD" w:rsidP="00E054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100.05/</w:t>
            </w:r>
          </w:p>
          <w:p w14:paraId="7360A6F1" w14:textId="42ED61B3" w:rsidR="00CE2DAD" w:rsidRPr="00E05486" w:rsidRDefault="00CE2DAD" w:rsidP="00E054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08.156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9FCA4B" w14:textId="77777777" w:rsidR="00CE2DAD" w:rsidRPr="00E05486" w:rsidRDefault="00CE2DAD" w:rsidP="00E0548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Концентрация железа (общего)</w:t>
            </w:r>
          </w:p>
          <w:p w14:paraId="5DF14FE1" w14:textId="063B4F98" w:rsidR="00CE2DAD" w:rsidRPr="00E05486" w:rsidRDefault="00CE2DAD" w:rsidP="00E05486">
            <w:pPr>
              <w:numPr>
                <w:ilvl w:val="12"/>
                <w:numId w:val="0"/>
              </w:num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0,1-9,0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24CF9" w14:textId="543D4340" w:rsidR="00CE2DAD" w:rsidRPr="00295E4A" w:rsidRDefault="00CE2DAD" w:rsidP="00E054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0216FE" w14:textId="77777777" w:rsidR="00CE2DAD" w:rsidRPr="000918E3" w:rsidRDefault="00CE2DAD" w:rsidP="00E0548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СТБ 17.13.05-45-2016</w:t>
            </w:r>
          </w:p>
          <w:p w14:paraId="409FA4F4" w14:textId="1BC44950" w:rsidR="00CE2DAD" w:rsidRPr="00E05486" w:rsidRDefault="00CE2DAD" w:rsidP="00E054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</w:tc>
      </w:tr>
      <w:tr w:rsidR="00CE2DAD" w:rsidRPr="0038569C" w14:paraId="6F13B818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A6BBD2" w14:textId="77777777" w:rsidR="00CE2DAD" w:rsidRDefault="00CE2DAD" w:rsidP="006D0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1.14</w:t>
            </w:r>
          </w:p>
          <w:p w14:paraId="313410DB" w14:textId="274BD7E9" w:rsidR="00CE2DAD" w:rsidRPr="00295E4A" w:rsidRDefault="00CE2DAD" w:rsidP="006D0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77678B" w14:textId="7858940E" w:rsidR="00CE2DAD" w:rsidRPr="00295E4A" w:rsidRDefault="00CE2DAD" w:rsidP="006D0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012AA8" w14:textId="77777777" w:rsidR="00CE2DAD" w:rsidRDefault="00CE2DAD" w:rsidP="006D0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100.05/</w:t>
            </w:r>
          </w:p>
          <w:p w14:paraId="40CC0C00" w14:textId="3914760A" w:rsidR="00CE2DAD" w:rsidRPr="006D09EE" w:rsidRDefault="00CE2DAD" w:rsidP="006D0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42.000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C0907F" w14:textId="77777777" w:rsidR="00CE2DAD" w:rsidRPr="000918E3" w:rsidRDefault="00CE2DAD" w:rsidP="006D09E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Отбор проб</w:t>
            </w:r>
          </w:p>
          <w:p w14:paraId="6EF520EE" w14:textId="2DAFC4A8" w:rsidR="00CE2DAD" w:rsidRPr="006D09EE" w:rsidRDefault="00CE2DAD" w:rsidP="006D0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588854" w14:textId="77777777" w:rsidR="00CE2DAD" w:rsidRPr="000918E3" w:rsidRDefault="00CE2DAD" w:rsidP="00687BA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СТБ ГОСТ Р 51592-2001</w:t>
            </w:r>
          </w:p>
          <w:p w14:paraId="0072C52D" w14:textId="77777777" w:rsidR="00CE2DAD" w:rsidRPr="000918E3" w:rsidRDefault="00CE2DAD" w:rsidP="00687BA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ГОСТ 31861-2012</w:t>
            </w:r>
          </w:p>
          <w:p w14:paraId="4E030DD6" w14:textId="77777777" w:rsidR="00CE2DAD" w:rsidRPr="000918E3" w:rsidRDefault="00CE2DAD" w:rsidP="00687BA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СТБ 17.13.05-29-2014/</w:t>
            </w:r>
            <w:r w:rsidRPr="00687BA4">
              <w:rPr>
                <w:sz w:val="22"/>
                <w:szCs w:val="22"/>
              </w:rPr>
              <w:t>ISO</w:t>
            </w:r>
            <w:r w:rsidRPr="000918E3">
              <w:rPr>
                <w:sz w:val="22"/>
                <w:szCs w:val="22"/>
              </w:rPr>
              <w:t xml:space="preserve"> 5667-10:1992</w:t>
            </w:r>
          </w:p>
          <w:p w14:paraId="6636B750" w14:textId="77777777" w:rsidR="00CE2DAD" w:rsidRPr="000918E3" w:rsidRDefault="00CE2DAD" w:rsidP="00687BA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СТБ </w:t>
            </w:r>
            <w:proofErr w:type="gramStart"/>
            <w:r w:rsidRPr="000918E3">
              <w:rPr>
                <w:sz w:val="22"/>
                <w:szCs w:val="22"/>
              </w:rPr>
              <w:t>ИСО  5667</w:t>
            </w:r>
            <w:proofErr w:type="gramEnd"/>
            <w:r w:rsidRPr="000918E3">
              <w:rPr>
                <w:sz w:val="22"/>
                <w:szCs w:val="22"/>
              </w:rPr>
              <w:t>-14-2002</w:t>
            </w:r>
          </w:p>
          <w:p w14:paraId="5C2364EF" w14:textId="77777777" w:rsidR="00CE2DAD" w:rsidRPr="000918E3" w:rsidRDefault="00CE2DAD" w:rsidP="00687BA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proofErr w:type="spellStart"/>
            <w:r w:rsidRPr="000918E3">
              <w:rPr>
                <w:sz w:val="22"/>
                <w:szCs w:val="22"/>
              </w:rPr>
              <w:t>МОПр</w:t>
            </w:r>
            <w:proofErr w:type="spellEnd"/>
            <w:r w:rsidRPr="000918E3">
              <w:rPr>
                <w:sz w:val="22"/>
                <w:szCs w:val="22"/>
              </w:rPr>
              <w:t xml:space="preserve">. МН 01-98 </w:t>
            </w:r>
          </w:p>
          <w:p w14:paraId="1A7C4F0E" w14:textId="77777777" w:rsidR="00CE2DAD" w:rsidRDefault="00CE2DAD" w:rsidP="00687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СТБ 1057-2016</w:t>
            </w:r>
          </w:p>
          <w:p w14:paraId="4CFD4EDC" w14:textId="0F9D240A" w:rsidR="00800450" w:rsidRPr="00295E4A" w:rsidRDefault="00800450" w:rsidP="00687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D58836" w14:textId="77777777" w:rsidR="00CE2DAD" w:rsidRPr="000918E3" w:rsidRDefault="00CE2DAD" w:rsidP="00687BA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СТБ ГОСТ Р 51592-2001</w:t>
            </w:r>
          </w:p>
          <w:p w14:paraId="04D77FD3" w14:textId="77777777" w:rsidR="00CE2DAD" w:rsidRPr="000918E3" w:rsidRDefault="00CE2DAD" w:rsidP="00687BA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ГОСТ 31861-2012</w:t>
            </w:r>
          </w:p>
          <w:p w14:paraId="5A4F6D09" w14:textId="77777777" w:rsidR="00CE2DAD" w:rsidRPr="000918E3" w:rsidRDefault="00CE2DAD" w:rsidP="00687BA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СТБ 17.13.05-29-2014/</w:t>
            </w:r>
            <w:r w:rsidRPr="00687BA4">
              <w:rPr>
                <w:sz w:val="22"/>
                <w:szCs w:val="22"/>
              </w:rPr>
              <w:t>ISO</w:t>
            </w:r>
            <w:r w:rsidRPr="000918E3">
              <w:rPr>
                <w:sz w:val="22"/>
                <w:szCs w:val="22"/>
              </w:rPr>
              <w:t xml:space="preserve"> 5667-10:1992</w:t>
            </w:r>
          </w:p>
          <w:p w14:paraId="3416D2A1" w14:textId="77777777" w:rsidR="00CE2DAD" w:rsidRPr="000918E3" w:rsidRDefault="00CE2DAD" w:rsidP="00687BA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СТБ </w:t>
            </w:r>
            <w:proofErr w:type="gramStart"/>
            <w:r w:rsidRPr="000918E3">
              <w:rPr>
                <w:sz w:val="22"/>
                <w:szCs w:val="22"/>
              </w:rPr>
              <w:t>ИСО  5667</w:t>
            </w:r>
            <w:proofErr w:type="gramEnd"/>
            <w:r w:rsidRPr="000918E3">
              <w:rPr>
                <w:sz w:val="22"/>
                <w:szCs w:val="22"/>
              </w:rPr>
              <w:t>-14-2002</w:t>
            </w:r>
          </w:p>
          <w:p w14:paraId="6A9B3497" w14:textId="77777777" w:rsidR="00CE2DAD" w:rsidRPr="000918E3" w:rsidRDefault="00CE2DAD" w:rsidP="00687BA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proofErr w:type="spellStart"/>
            <w:r w:rsidRPr="000918E3">
              <w:rPr>
                <w:sz w:val="22"/>
                <w:szCs w:val="22"/>
              </w:rPr>
              <w:t>МОПр</w:t>
            </w:r>
            <w:proofErr w:type="spellEnd"/>
            <w:r w:rsidRPr="000918E3">
              <w:rPr>
                <w:sz w:val="22"/>
                <w:szCs w:val="22"/>
              </w:rPr>
              <w:t xml:space="preserve">. МН 01-98 </w:t>
            </w:r>
          </w:p>
          <w:p w14:paraId="2CC72644" w14:textId="5F3D7758" w:rsidR="00CE2DAD" w:rsidRPr="00295E4A" w:rsidRDefault="00CE2DAD" w:rsidP="00687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СТБ 1057-2016</w:t>
            </w:r>
          </w:p>
        </w:tc>
      </w:tr>
      <w:tr w:rsidR="00CE2DAD" w:rsidRPr="0038569C" w14:paraId="6ECE9DBD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9501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D06E6" w14:textId="446326BD" w:rsidR="00CE2DAD" w:rsidRPr="003C2674" w:rsidRDefault="00CE2DAD" w:rsidP="003C2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 w:rsidRPr="003C2674">
              <w:rPr>
                <w:b/>
                <w:sz w:val="22"/>
                <w:szCs w:val="22"/>
              </w:rPr>
              <w:t xml:space="preserve">Станция обезжелезивания ул. Строительная, </w:t>
            </w:r>
            <w:proofErr w:type="gramStart"/>
            <w:r w:rsidRPr="003C2674">
              <w:rPr>
                <w:b/>
                <w:sz w:val="22"/>
                <w:szCs w:val="22"/>
              </w:rPr>
              <w:t>2 ,</w:t>
            </w:r>
            <w:proofErr w:type="gramEnd"/>
            <w:r w:rsidRPr="003C2674">
              <w:rPr>
                <w:b/>
                <w:sz w:val="22"/>
                <w:szCs w:val="22"/>
              </w:rPr>
              <w:t>247671г.Рогачев, , Гомельская область</w:t>
            </w:r>
          </w:p>
        </w:tc>
      </w:tr>
      <w:tr w:rsidR="001A3CEA" w:rsidRPr="0038569C" w14:paraId="648F6738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C4A9F8" w14:textId="7F127A7F" w:rsidR="003C2674" w:rsidRPr="00295E4A" w:rsidRDefault="003C2674" w:rsidP="003C2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1.15*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B96290" w14:textId="31567D68" w:rsidR="003C2674" w:rsidRPr="00800450" w:rsidRDefault="003C2674" w:rsidP="003C2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800450">
              <w:rPr>
                <w:sz w:val="22"/>
                <w:szCs w:val="22"/>
              </w:rPr>
              <w:t>Вода сточная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01CC91" w14:textId="77777777" w:rsidR="003C2674" w:rsidRPr="00800450" w:rsidRDefault="003C2674" w:rsidP="003C2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jc w:val="center"/>
              <w:rPr>
                <w:sz w:val="22"/>
                <w:szCs w:val="22"/>
              </w:rPr>
            </w:pPr>
            <w:r w:rsidRPr="00800450">
              <w:rPr>
                <w:sz w:val="22"/>
                <w:szCs w:val="22"/>
              </w:rPr>
              <w:t>100.05/</w:t>
            </w:r>
          </w:p>
          <w:p w14:paraId="2E07157D" w14:textId="667148C6" w:rsidR="003C2674" w:rsidRPr="00800450" w:rsidRDefault="003C2674" w:rsidP="003C2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jc w:val="center"/>
              <w:rPr>
                <w:sz w:val="22"/>
                <w:szCs w:val="22"/>
              </w:rPr>
            </w:pPr>
            <w:r w:rsidRPr="00800450">
              <w:rPr>
                <w:sz w:val="22"/>
                <w:szCs w:val="22"/>
              </w:rPr>
              <w:t>04.125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B0F71A" w14:textId="77777777" w:rsidR="003C2674" w:rsidRPr="00800450" w:rsidRDefault="003C2674" w:rsidP="003C267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800450">
              <w:rPr>
                <w:sz w:val="22"/>
                <w:szCs w:val="22"/>
              </w:rPr>
              <w:t>Объемная активность цезия-137</w:t>
            </w:r>
          </w:p>
          <w:p w14:paraId="60D03AD1" w14:textId="5F09A32B" w:rsidR="003C2674" w:rsidRPr="00800450" w:rsidRDefault="003C2674" w:rsidP="003C2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04495C" w14:textId="77777777" w:rsidR="003C2674" w:rsidRPr="003C2674" w:rsidRDefault="003C2674" w:rsidP="003C267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proofErr w:type="spellStart"/>
            <w:r w:rsidRPr="003C2674">
              <w:rPr>
                <w:sz w:val="22"/>
                <w:szCs w:val="22"/>
              </w:rPr>
              <w:t>СанНиП</w:t>
            </w:r>
            <w:proofErr w:type="spellEnd"/>
            <w:r w:rsidRPr="003C2674">
              <w:rPr>
                <w:sz w:val="22"/>
                <w:szCs w:val="22"/>
              </w:rPr>
              <w:t xml:space="preserve">, 2.6.6.8-8-2004 (СПООД-2004), </w:t>
            </w:r>
          </w:p>
          <w:p w14:paraId="5E7F08A4" w14:textId="77777777" w:rsidR="003C2674" w:rsidRPr="003C2674" w:rsidRDefault="003C2674" w:rsidP="003C267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3C2674">
              <w:rPr>
                <w:sz w:val="22"/>
                <w:szCs w:val="22"/>
              </w:rPr>
              <w:t xml:space="preserve">СанПиН, </w:t>
            </w:r>
            <w:proofErr w:type="spellStart"/>
            <w:proofErr w:type="gramStart"/>
            <w:r w:rsidRPr="003C2674">
              <w:rPr>
                <w:sz w:val="22"/>
                <w:szCs w:val="22"/>
              </w:rPr>
              <w:t>утв.МЗ</w:t>
            </w:r>
            <w:proofErr w:type="spellEnd"/>
            <w:proofErr w:type="gramEnd"/>
            <w:r w:rsidRPr="003C2674">
              <w:rPr>
                <w:sz w:val="22"/>
                <w:szCs w:val="22"/>
              </w:rPr>
              <w:t xml:space="preserve"> РБ№137 от 31.12.2013</w:t>
            </w:r>
          </w:p>
          <w:p w14:paraId="4A7B5A96" w14:textId="77777777" w:rsidR="003C2674" w:rsidRPr="003C2674" w:rsidRDefault="003C2674" w:rsidP="003C267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proofErr w:type="spellStart"/>
            <w:proofErr w:type="gramStart"/>
            <w:r w:rsidRPr="003C2674">
              <w:rPr>
                <w:sz w:val="22"/>
                <w:szCs w:val="22"/>
              </w:rPr>
              <w:t>ГН,утв</w:t>
            </w:r>
            <w:proofErr w:type="gramEnd"/>
            <w:r w:rsidRPr="003C2674">
              <w:rPr>
                <w:sz w:val="22"/>
                <w:szCs w:val="22"/>
              </w:rPr>
              <w:t>.МЗ</w:t>
            </w:r>
            <w:proofErr w:type="spellEnd"/>
            <w:r w:rsidRPr="003C2674">
              <w:rPr>
                <w:sz w:val="22"/>
                <w:szCs w:val="22"/>
              </w:rPr>
              <w:t xml:space="preserve"> РБ №213от 28.12.2012</w:t>
            </w:r>
          </w:p>
          <w:p w14:paraId="794F129E" w14:textId="77777777" w:rsidR="003C2674" w:rsidRPr="003C2674" w:rsidRDefault="003C2674" w:rsidP="003C267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3C2674">
              <w:rPr>
                <w:sz w:val="22"/>
                <w:szCs w:val="22"/>
              </w:rPr>
              <w:t xml:space="preserve">СанПиН, </w:t>
            </w:r>
            <w:proofErr w:type="spellStart"/>
            <w:proofErr w:type="gramStart"/>
            <w:r w:rsidRPr="003C2674">
              <w:rPr>
                <w:sz w:val="22"/>
                <w:szCs w:val="22"/>
              </w:rPr>
              <w:t>утв.МЗ</w:t>
            </w:r>
            <w:proofErr w:type="spellEnd"/>
            <w:proofErr w:type="gramEnd"/>
            <w:r w:rsidRPr="003C2674">
              <w:rPr>
                <w:sz w:val="22"/>
                <w:szCs w:val="22"/>
              </w:rPr>
              <w:t xml:space="preserve"> РБ №142 от 31.12.2015</w:t>
            </w:r>
          </w:p>
          <w:p w14:paraId="124F848F" w14:textId="77777777" w:rsidR="003C2674" w:rsidRDefault="003C2674" w:rsidP="003C2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2F6D5F09" w14:textId="51D277EC" w:rsidR="00800450" w:rsidRPr="00295E4A" w:rsidRDefault="00800450" w:rsidP="003C2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F73431" w14:textId="77777777" w:rsidR="003C2674" w:rsidRPr="003C2674" w:rsidRDefault="003C2674" w:rsidP="003C267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3C2674">
              <w:rPr>
                <w:sz w:val="22"/>
                <w:szCs w:val="22"/>
              </w:rPr>
              <w:t xml:space="preserve">МВИ 179-95 </w:t>
            </w:r>
          </w:p>
          <w:p w14:paraId="11E3A075" w14:textId="65A4A050" w:rsidR="003C2674" w:rsidRPr="00295E4A" w:rsidRDefault="003C2674" w:rsidP="003C2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3C2674" w:rsidRPr="0038569C" w14:paraId="0FE74DDD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9501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6557D5" w14:textId="382DE171" w:rsidR="003C2674" w:rsidRPr="00295E4A" w:rsidRDefault="003C2674" w:rsidP="003C2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 w:rsidRPr="004B5511">
              <w:rPr>
                <w:b/>
                <w:sz w:val="22"/>
                <w:szCs w:val="22"/>
                <w:lang w:eastAsia="en-US"/>
              </w:rPr>
              <w:lastRenderedPageBreak/>
              <w:t xml:space="preserve">Очистные </w:t>
            </w:r>
            <w:proofErr w:type="gramStart"/>
            <w:r w:rsidRPr="004B5511">
              <w:rPr>
                <w:b/>
                <w:sz w:val="22"/>
                <w:szCs w:val="22"/>
                <w:lang w:eastAsia="en-US"/>
              </w:rPr>
              <w:t>сооружения,</w:t>
            </w:r>
            <w:r w:rsidRPr="004B5511">
              <w:rPr>
                <w:b/>
                <w:sz w:val="22"/>
                <w:szCs w:val="22"/>
              </w:rPr>
              <w:t xml:space="preserve">  ул</w:t>
            </w:r>
            <w:r w:rsidRPr="004B5511">
              <w:rPr>
                <w:b/>
                <w:sz w:val="22"/>
                <w:szCs w:val="22"/>
                <w:lang w:eastAsia="en-US"/>
              </w:rPr>
              <w:t>.</w:t>
            </w:r>
            <w:proofErr w:type="gramEnd"/>
            <w:r w:rsidRPr="004B5511">
              <w:rPr>
                <w:b/>
                <w:sz w:val="22"/>
                <w:szCs w:val="22"/>
                <w:lang w:eastAsia="en-US"/>
              </w:rPr>
              <w:t xml:space="preserve"> Заречная,  </w:t>
            </w:r>
            <w:r w:rsidRPr="004B5511">
              <w:rPr>
                <w:b/>
                <w:sz w:val="22"/>
                <w:szCs w:val="22"/>
              </w:rPr>
              <w:t xml:space="preserve">247671, </w:t>
            </w:r>
            <w:r w:rsidR="00800450" w:rsidRPr="004B5511">
              <w:rPr>
                <w:b/>
                <w:sz w:val="22"/>
                <w:szCs w:val="22"/>
              </w:rPr>
              <w:t>г. Рогачёв</w:t>
            </w:r>
            <w:r w:rsidRPr="004B5511">
              <w:rPr>
                <w:b/>
                <w:sz w:val="22"/>
                <w:szCs w:val="22"/>
                <w:lang w:eastAsia="en-US"/>
              </w:rPr>
              <w:t xml:space="preserve"> </w:t>
            </w:r>
            <w:r w:rsidR="00800450">
              <w:rPr>
                <w:b/>
                <w:sz w:val="22"/>
                <w:szCs w:val="22"/>
                <w:lang w:eastAsia="en-US"/>
              </w:rPr>
              <w:t>,</w:t>
            </w:r>
            <w:r w:rsidRPr="004B5511">
              <w:rPr>
                <w:b/>
                <w:sz w:val="22"/>
                <w:szCs w:val="22"/>
              </w:rPr>
              <w:t>Гомельская область</w:t>
            </w:r>
          </w:p>
        </w:tc>
      </w:tr>
      <w:tr w:rsidR="00510753" w:rsidRPr="0038569C" w14:paraId="230F7B75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024717" w14:textId="023D886D" w:rsidR="00510753" w:rsidRPr="00295E4A" w:rsidRDefault="00510753" w:rsidP="00800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2.1*</w:t>
            </w: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6711BC" w14:textId="742CF89A" w:rsidR="00510753" w:rsidRPr="000918E3" w:rsidRDefault="00510753" w:rsidP="0080045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Вода поверхностн</w:t>
            </w:r>
            <w:r>
              <w:rPr>
                <w:sz w:val="22"/>
                <w:szCs w:val="22"/>
              </w:rPr>
              <w:t>ая</w:t>
            </w:r>
          </w:p>
          <w:p w14:paraId="556E00A4" w14:textId="0969FBDA" w:rsidR="00510753" w:rsidRPr="00800450" w:rsidRDefault="00510753" w:rsidP="00800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53469F" w14:textId="77777777" w:rsidR="00510753" w:rsidRDefault="00510753" w:rsidP="00800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100.03/</w:t>
            </w:r>
          </w:p>
          <w:p w14:paraId="781B71C3" w14:textId="11C91B9B" w:rsidR="00510753" w:rsidRPr="00800450" w:rsidRDefault="00510753" w:rsidP="00800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08.169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34B49D" w14:textId="77777777" w:rsidR="00510753" w:rsidRPr="00800450" w:rsidRDefault="00510753" w:rsidP="00800450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Водородный показатель (рН)</w:t>
            </w:r>
          </w:p>
          <w:p w14:paraId="6001EAC9" w14:textId="77777777" w:rsidR="00510753" w:rsidRPr="000918E3" w:rsidRDefault="00510753" w:rsidP="00800450">
            <w:pPr>
              <w:tabs>
                <w:tab w:val="left" w:pos="6708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ДИ: 2-12 </w:t>
            </w:r>
            <w:r w:rsidRPr="00800450">
              <w:rPr>
                <w:sz w:val="22"/>
                <w:szCs w:val="22"/>
              </w:rPr>
              <w:t>ед. рН</w:t>
            </w:r>
          </w:p>
          <w:p w14:paraId="4FE82C0B" w14:textId="3870A9FA" w:rsidR="00510753" w:rsidRPr="00800450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contextualSpacing/>
              <w:rPr>
                <w:sz w:val="22"/>
                <w:szCs w:val="22"/>
              </w:rPr>
            </w:pPr>
          </w:p>
        </w:tc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E1AD4C" w14:textId="77777777" w:rsidR="00510753" w:rsidRPr="000918E3" w:rsidRDefault="00510753" w:rsidP="00800450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СанПиН 2.1.2.12-33-2005, утв. МЗ РБ №198 от 28.11.2005</w:t>
            </w:r>
          </w:p>
          <w:p w14:paraId="4FC20477" w14:textId="77777777" w:rsidR="00510753" w:rsidRPr="000918E3" w:rsidRDefault="00510753" w:rsidP="00800450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ГН 2.1.5.10-21-2003, утв. МЗ РБ №207 от 30.12.2003</w:t>
            </w:r>
          </w:p>
          <w:p w14:paraId="61322A7C" w14:textId="77777777" w:rsidR="00510753" w:rsidRPr="000918E3" w:rsidRDefault="00510753" w:rsidP="00800450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СанПиН и ГН, </w:t>
            </w:r>
          </w:p>
          <w:p w14:paraId="5C94CE68" w14:textId="77777777" w:rsidR="00510753" w:rsidRPr="000918E3" w:rsidRDefault="00510753" w:rsidP="00800450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утв. МЗ РБ от 05.12.2016 № 122</w:t>
            </w:r>
          </w:p>
          <w:p w14:paraId="18EE728C" w14:textId="0312419C" w:rsidR="00510753" w:rsidRPr="00800450" w:rsidRDefault="00510753" w:rsidP="00510753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Нормативы качества воды поверхностных водных объектов, утв. Постановлением Минприроды № 13 от 30.03.2015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AD2274" w14:textId="6DE6FF06" w:rsidR="00510753" w:rsidRPr="00800450" w:rsidRDefault="00510753" w:rsidP="00800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СТБ </w:t>
            </w:r>
            <w:r w:rsidRPr="00800450">
              <w:rPr>
                <w:sz w:val="22"/>
                <w:szCs w:val="22"/>
              </w:rPr>
              <w:t>ISO 10523-2009</w:t>
            </w:r>
          </w:p>
        </w:tc>
      </w:tr>
      <w:tr w:rsidR="00510753" w:rsidRPr="0038569C" w14:paraId="7A311AFF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B230A8" w14:textId="71AFE0F1" w:rsidR="00510753" w:rsidRPr="00295E4A" w:rsidRDefault="00510753" w:rsidP="00800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0159BA" w14:textId="79BD9831" w:rsidR="00510753" w:rsidRPr="00295E4A" w:rsidRDefault="00510753" w:rsidP="00800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06C7C2" w14:textId="77777777" w:rsidR="00510753" w:rsidRDefault="00510753" w:rsidP="00800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100.03/</w:t>
            </w:r>
          </w:p>
          <w:p w14:paraId="1FDBECFE" w14:textId="429FD04C" w:rsidR="00510753" w:rsidRPr="00295E4A" w:rsidRDefault="00510753" w:rsidP="00800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08.052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240C16" w14:textId="77777777" w:rsidR="00510753" w:rsidRPr="000918E3" w:rsidRDefault="00510753" w:rsidP="00800450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Взвешенные вещества</w:t>
            </w:r>
          </w:p>
          <w:p w14:paraId="531F9D7F" w14:textId="3A2D96DF" w:rsidR="00510753" w:rsidRPr="00510753" w:rsidRDefault="00510753" w:rsidP="00510753">
            <w:pPr>
              <w:tabs>
                <w:tab w:val="left" w:pos="6708"/>
              </w:tabs>
              <w:spacing w:line="20" w:lineRule="atLeast"/>
              <w:ind w:left="57"/>
              <w:contextualSpacing/>
              <w:rPr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св. 3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E9E713" w14:textId="3A8712D2" w:rsidR="00510753" w:rsidRPr="00295E4A" w:rsidRDefault="00510753" w:rsidP="00800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B72BD" w14:textId="77777777" w:rsidR="00510753" w:rsidRPr="000918E3" w:rsidRDefault="00510753" w:rsidP="00800450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МВИ. МН 4362-2012</w:t>
            </w:r>
          </w:p>
          <w:p w14:paraId="6E52D137" w14:textId="7213706A" w:rsidR="00510753" w:rsidRPr="00800450" w:rsidRDefault="00510753" w:rsidP="00800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</w:tc>
      </w:tr>
      <w:tr w:rsidR="00510753" w:rsidRPr="0038569C" w14:paraId="2F801DBB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FBAF57" w14:textId="2F60A029" w:rsidR="00510753" w:rsidRPr="00295E4A" w:rsidRDefault="00510753" w:rsidP="00800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82697C" w14:textId="189E9C95" w:rsidR="00510753" w:rsidRPr="00295E4A" w:rsidRDefault="00510753" w:rsidP="00800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BF5379" w14:textId="77777777" w:rsidR="00510753" w:rsidRDefault="00510753" w:rsidP="00800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100.03/</w:t>
            </w:r>
          </w:p>
          <w:p w14:paraId="6A157B75" w14:textId="072A1048" w:rsidR="00510753" w:rsidRPr="00295E4A" w:rsidRDefault="00510753" w:rsidP="00800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08.156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7C6A67" w14:textId="77777777" w:rsidR="00510753" w:rsidRPr="00800450" w:rsidRDefault="00510753" w:rsidP="00800450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Концентрация аммоний-иона</w:t>
            </w:r>
          </w:p>
          <w:p w14:paraId="190AC0C5" w14:textId="498A6E5F" w:rsidR="00510753" w:rsidRPr="00510753" w:rsidRDefault="00510753" w:rsidP="00800450">
            <w:pPr>
              <w:tabs>
                <w:tab w:val="left" w:pos="6708"/>
              </w:tabs>
              <w:spacing w:line="20" w:lineRule="atLeast"/>
              <w:ind w:left="57"/>
              <w:contextualSpacing/>
              <w:rPr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св. 0,003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552E274C" w14:textId="0201BA50" w:rsidR="00510753" w:rsidRPr="00510753" w:rsidRDefault="00510753" w:rsidP="00510753">
            <w:pPr>
              <w:tabs>
                <w:tab w:val="left" w:pos="6708"/>
              </w:tabs>
              <w:spacing w:line="20" w:lineRule="atLeast"/>
              <w:ind w:left="57"/>
              <w:contextualSpacing/>
              <w:rPr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0,1-300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A668BF" w14:textId="0F506F75" w:rsidR="00510753" w:rsidRPr="00295E4A" w:rsidRDefault="00510753" w:rsidP="00800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19F501" w14:textId="77777777" w:rsidR="00510753" w:rsidRPr="000918E3" w:rsidRDefault="00510753" w:rsidP="00800450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СТБ 17.13.05-09-2009/</w:t>
            </w:r>
            <w:r w:rsidRPr="00800450">
              <w:rPr>
                <w:sz w:val="22"/>
                <w:szCs w:val="22"/>
              </w:rPr>
              <w:t>ISO</w:t>
            </w:r>
            <w:r w:rsidRPr="000918E3">
              <w:rPr>
                <w:sz w:val="22"/>
                <w:szCs w:val="22"/>
              </w:rPr>
              <w:t xml:space="preserve"> 7150-1:1984</w:t>
            </w:r>
          </w:p>
          <w:p w14:paraId="13D8E781" w14:textId="77777777" w:rsidR="00510753" w:rsidRPr="000918E3" w:rsidRDefault="00510753" w:rsidP="0080045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ГОСТ 33045-2014 п.5 метод А</w:t>
            </w:r>
          </w:p>
          <w:p w14:paraId="190D54EF" w14:textId="6C0B79E6" w:rsidR="00510753" w:rsidRPr="00800450" w:rsidRDefault="00510753" w:rsidP="00800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</w:tc>
      </w:tr>
      <w:tr w:rsidR="00510753" w:rsidRPr="0038569C" w14:paraId="456AFF3C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993710" w14:textId="10956EBB" w:rsidR="00510753" w:rsidRPr="00295E4A" w:rsidRDefault="00510753" w:rsidP="00800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2.4*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E22718" w14:textId="589F1A18" w:rsidR="00510753" w:rsidRPr="00295E4A" w:rsidRDefault="00510753" w:rsidP="00800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AB5E8B" w14:textId="77777777" w:rsidR="00510753" w:rsidRDefault="00510753" w:rsidP="00800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100.03/</w:t>
            </w:r>
          </w:p>
          <w:p w14:paraId="3B02AC18" w14:textId="0DF24770" w:rsidR="00510753" w:rsidRPr="00295E4A" w:rsidRDefault="00510753" w:rsidP="00800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08.156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8E0234" w14:textId="77777777" w:rsidR="00510753" w:rsidRPr="00800450" w:rsidRDefault="00510753" w:rsidP="00800450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Концентрация нитрит-иона (в пересчете на </w:t>
            </w:r>
            <w:r w:rsidRPr="00800450">
              <w:rPr>
                <w:sz w:val="22"/>
                <w:szCs w:val="22"/>
              </w:rPr>
              <w:t>N</w:t>
            </w:r>
            <w:r w:rsidRPr="000918E3">
              <w:rPr>
                <w:sz w:val="22"/>
                <w:szCs w:val="22"/>
              </w:rPr>
              <w:t>)</w:t>
            </w:r>
          </w:p>
          <w:p w14:paraId="44F76C12" w14:textId="1128CFED" w:rsidR="00510753" w:rsidRPr="00510753" w:rsidRDefault="00510753" w:rsidP="00800450">
            <w:pPr>
              <w:tabs>
                <w:tab w:val="left" w:pos="6708"/>
              </w:tabs>
              <w:spacing w:line="20" w:lineRule="atLeast"/>
              <w:ind w:left="57"/>
              <w:contextualSpacing/>
              <w:rPr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св. 0,0025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7090EF9B" w14:textId="1755459D" w:rsidR="00510753" w:rsidRPr="00510753" w:rsidRDefault="00510753" w:rsidP="00510753">
            <w:pPr>
              <w:tabs>
                <w:tab w:val="left" w:pos="6708"/>
              </w:tabs>
              <w:spacing w:line="20" w:lineRule="atLeast"/>
              <w:ind w:left="57"/>
              <w:contextualSpacing/>
              <w:rPr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св. 0,003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44F3D1" w14:textId="33268FA9" w:rsidR="00510753" w:rsidRPr="00295E4A" w:rsidRDefault="00510753" w:rsidP="00800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EB1589" w14:textId="77777777" w:rsidR="00510753" w:rsidRPr="000918E3" w:rsidRDefault="00510753" w:rsidP="00800450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СТБ17.13.05-38-2015</w:t>
            </w:r>
          </w:p>
          <w:p w14:paraId="074A38A0" w14:textId="52A5EDC7" w:rsidR="00510753" w:rsidRPr="00800450" w:rsidRDefault="00510753" w:rsidP="00800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ГОСТ 33045-2014</w:t>
            </w:r>
          </w:p>
        </w:tc>
      </w:tr>
      <w:tr w:rsidR="00510753" w:rsidRPr="0038569C" w14:paraId="0E493DEC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F5985D" w14:textId="7C670282" w:rsidR="00510753" w:rsidRPr="00295E4A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2.5*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E3219F" w14:textId="0FFDDC25" w:rsidR="00510753" w:rsidRPr="00295E4A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0003B8" w14:textId="77777777" w:rsidR="00510753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100.03/</w:t>
            </w:r>
          </w:p>
          <w:p w14:paraId="138D91BA" w14:textId="49988A57" w:rsidR="00510753" w:rsidRPr="00295E4A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08.156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DEF2BA" w14:textId="77777777" w:rsidR="00510753" w:rsidRPr="00510753" w:rsidRDefault="00510753" w:rsidP="00510753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Концентрация нитрат-иона</w:t>
            </w:r>
          </w:p>
          <w:p w14:paraId="7D1299E4" w14:textId="62DE83BB" w:rsidR="00510753" w:rsidRPr="00510753" w:rsidRDefault="00510753" w:rsidP="00510753">
            <w:pPr>
              <w:spacing w:line="20" w:lineRule="atLeast"/>
              <w:ind w:left="57"/>
              <w:contextualSpacing/>
              <w:rPr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св. 0,02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391C528E" w14:textId="328E6D4E" w:rsidR="00510753" w:rsidRPr="00510753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color w:val="000000"/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св. 0,1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97DE17" w14:textId="534CBBA2" w:rsidR="00510753" w:rsidRPr="00295E4A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D2804" w14:textId="77777777" w:rsidR="00510753" w:rsidRPr="000918E3" w:rsidRDefault="00510753" w:rsidP="00510753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СТБ 17.13.05-43-2015</w:t>
            </w:r>
          </w:p>
          <w:p w14:paraId="732FDD49" w14:textId="3B0500D6" w:rsidR="00510753" w:rsidRPr="00510753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ГОСТ 33045-2014 п.9</w:t>
            </w:r>
          </w:p>
        </w:tc>
      </w:tr>
      <w:tr w:rsidR="00510753" w:rsidRPr="0038569C" w14:paraId="4A84DB1D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617DE0" w14:textId="244EABFC" w:rsidR="00510753" w:rsidRPr="00295E4A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2.6*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26D976" w14:textId="25632110" w:rsidR="00510753" w:rsidRPr="00295E4A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A92130" w14:textId="77777777" w:rsidR="00510753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100.03/</w:t>
            </w:r>
          </w:p>
          <w:p w14:paraId="22714A9A" w14:textId="7368A5AF" w:rsidR="00510753" w:rsidRPr="00295E4A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08.149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BDA0BB" w14:textId="77777777" w:rsidR="00510753" w:rsidRPr="000918E3" w:rsidRDefault="00510753" w:rsidP="00510753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Биохимическое потребление кислорода (БПК)</w:t>
            </w:r>
          </w:p>
          <w:p w14:paraId="74CBFC66" w14:textId="77777777" w:rsidR="00510753" w:rsidRPr="000918E3" w:rsidRDefault="00510753" w:rsidP="00510753">
            <w:pPr>
              <w:tabs>
                <w:tab w:val="left" w:pos="6708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ДИ: 3-6000 мгО</w:t>
            </w:r>
            <w:r w:rsidRPr="00510753">
              <w:rPr>
                <w:sz w:val="22"/>
                <w:szCs w:val="22"/>
              </w:rPr>
              <w:t>2</w:t>
            </w:r>
            <w:r w:rsidRPr="000918E3">
              <w:rPr>
                <w:sz w:val="22"/>
                <w:szCs w:val="22"/>
              </w:rPr>
              <w:t>/дм</w:t>
            </w:r>
            <w:r w:rsidRPr="00510753">
              <w:rPr>
                <w:sz w:val="22"/>
                <w:szCs w:val="22"/>
              </w:rPr>
              <w:t xml:space="preserve">3 </w:t>
            </w:r>
          </w:p>
          <w:p w14:paraId="509EC66C" w14:textId="77777777" w:rsidR="00510753" w:rsidRPr="000918E3" w:rsidRDefault="00510753" w:rsidP="00510753">
            <w:pPr>
              <w:tabs>
                <w:tab w:val="left" w:pos="6708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ДИ: 0,5-6,0 мгО</w:t>
            </w:r>
            <w:r w:rsidRPr="00510753">
              <w:rPr>
                <w:sz w:val="22"/>
                <w:szCs w:val="22"/>
              </w:rPr>
              <w:t>2</w:t>
            </w:r>
            <w:r w:rsidRPr="000918E3">
              <w:rPr>
                <w:sz w:val="22"/>
                <w:szCs w:val="22"/>
              </w:rPr>
              <w:t>/дм</w:t>
            </w:r>
            <w:r w:rsidRPr="00510753">
              <w:rPr>
                <w:sz w:val="22"/>
                <w:szCs w:val="22"/>
              </w:rPr>
              <w:t>3</w:t>
            </w:r>
          </w:p>
          <w:p w14:paraId="6F47BB67" w14:textId="6F449D49" w:rsidR="00510753" w:rsidRPr="00510753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D46DF" w14:textId="1D15FAD6" w:rsidR="00510753" w:rsidRPr="00510753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2EF054" w14:textId="77777777" w:rsidR="00510753" w:rsidRPr="000918E3" w:rsidRDefault="00510753" w:rsidP="00510753">
            <w:pPr>
              <w:tabs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СТБ 17.13.05-22-2011/</w:t>
            </w:r>
          </w:p>
          <w:p w14:paraId="01C6B138" w14:textId="77777777" w:rsidR="00510753" w:rsidRPr="000918E3" w:rsidRDefault="00510753" w:rsidP="00510753">
            <w:pPr>
              <w:tabs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510753">
              <w:rPr>
                <w:sz w:val="22"/>
                <w:szCs w:val="22"/>
              </w:rPr>
              <w:t>ISO</w:t>
            </w:r>
            <w:r w:rsidRPr="000918E3">
              <w:rPr>
                <w:sz w:val="22"/>
                <w:szCs w:val="22"/>
              </w:rPr>
              <w:t xml:space="preserve"> 5815-1:2003, ч.1</w:t>
            </w:r>
          </w:p>
          <w:p w14:paraId="3E8957A2" w14:textId="77777777" w:rsidR="00510753" w:rsidRPr="000918E3" w:rsidRDefault="00510753" w:rsidP="00510753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СТБ 17.13.05-23-2011/</w:t>
            </w:r>
          </w:p>
          <w:p w14:paraId="02C49495" w14:textId="35F3B4BA" w:rsidR="00510753" w:rsidRPr="00510753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510753">
              <w:rPr>
                <w:sz w:val="22"/>
                <w:szCs w:val="22"/>
              </w:rPr>
              <w:t>ISO</w:t>
            </w:r>
            <w:r w:rsidRPr="000918E3">
              <w:rPr>
                <w:sz w:val="22"/>
                <w:szCs w:val="22"/>
              </w:rPr>
              <w:t xml:space="preserve"> 5815-2:2003, ч.2</w:t>
            </w:r>
          </w:p>
        </w:tc>
      </w:tr>
      <w:tr w:rsidR="00510753" w:rsidRPr="0038569C" w14:paraId="3F7E8736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FE8EF1" w14:textId="5DEEE96C" w:rsidR="00510753" w:rsidRPr="00295E4A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2.7*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BE9FE6" w14:textId="52B69492" w:rsidR="00510753" w:rsidRPr="00295E4A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82FBFC" w14:textId="77777777" w:rsidR="00510753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100.03/</w:t>
            </w:r>
          </w:p>
          <w:p w14:paraId="48090735" w14:textId="436AF698" w:rsidR="00510753" w:rsidRPr="00295E4A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08.156 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B19851" w14:textId="77777777" w:rsidR="00510753" w:rsidRPr="00510753" w:rsidRDefault="00510753" w:rsidP="00510753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Концентрация сульфат-иона</w:t>
            </w:r>
          </w:p>
          <w:p w14:paraId="1D664F21" w14:textId="592D07A2" w:rsidR="00510753" w:rsidRPr="00510753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ДИ: св. 2,0 мг/дм</w:t>
            </w:r>
            <w:r w:rsidRPr="00510753">
              <w:rPr>
                <w:sz w:val="22"/>
                <w:szCs w:val="22"/>
              </w:rPr>
              <w:t>3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F6546A" w14:textId="2AA08F79" w:rsidR="00510753" w:rsidRPr="00510753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8AB223" w14:textId="77777777" w:rsidR="00510753" w:rsidRPr="000918E3" w:rsidRDefault="00510753" w:rsidP="00510753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СТБ 17.13.05-42-2015</w:t>
            </w:r>
          </w:p>
          <w:p w14:paraId="1D1165E3" w14:textId="5A55DA32" w:rsidR="00510753" w:rsidRPr="00510753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</w:tc>
      </w:tr>
      <w:tr w:rsidR="00510753" w:rsidRPr="0038569C" w14:paraId="59266F1C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7CFAEE" w14:textId="75DD30BC" w:rsidR="00510753" w:rsidRPr="00295E4A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  <w:r w:rsidR="00466740">
              <w:rPr>
                <w:color w:val="000000"/>
                <w:sz w:val="22"/>
                <w:szCs w:val="22"/>
              </w:rPr>
              <w:t>9</w:t>
            </w: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B3224C" w14:textId="28141E2F" w:rsidR="00510753" w:rsidRPr="00295E4A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E6ED35" w14:textId="77777777" w:rsidR="00510753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100.03/</w:t>
            </w:r>
          </w:p>
          <w:p w14:paraId="7737B365" w14:textId="3109D96D" w:rsidR="00510753" w:rsidRPr="00295E4A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08.156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2D9A72" w14:textId="77777777" w:rsidR="00510753" w:rsidRPr="00510753" w:rsidRDefault="00510753" w:rsidP="00510753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Концентрация фосфат-иона</w:t>
            </w:r>
          </w:p>
          <w:p w14:paraId="2EEA1836" w14:textId="048ACF93" w:rsidR="00510753" w:rsidRPr="00510753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ДИ: св. 0,005 мг/дм</w:t>
            </w:r>
            <w:r w:rsidRPr="00510753">
              <w:rPr>
                <w:sz w:val="22"/>
                <w:szCs w:val="22"/>
              </w:rPr>
              <w:t>3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AFA675" w14:textId="63A9BE06" w:rsidR="00510753" w:rsidRPr="00510753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91C45A" w14:textId="5C49EACE" w:rsidR="00510753" w:rsidRPr="00510753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ГОСТ 18309-2014 (метод В)</w:t>
            </w:r>
          </w:p>
        </w:tc>
      </w:tr>
      <w:tr w:rsidR="00510753" w:rsidRPr="0038569C" w14:paraId="27E3C7BA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EA1376" w14:textId="5B9B5743" w:rsidR="00510753" w:rsidRPr="00295E4A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  <w:r w:rsidR="00466740">
              <w:rPr>
                <w:color w:val="000000"/>
                <w:sz w:val="22"/>
                <w:szCs w:val="22"/>
              </w:rPr>
              <w:t>10</w:t>
            </w: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349E7E" w14:textId="77777777" w:rsidR="00510753" w:rsidRPr="00295E4A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C97EB5" w14:textId="77777777" w:rsidR="00510753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100.03/</w:t>
            </w:r>
          </w:p>
          <w:p w14:paraId="23B12A15" w14:textId="7326F673" w:rsidR="00510753" w:rsidRPr="00295E4A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08.156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177A05" w14:textId="77777777" w:rsidR="00510753" w:rsidRPr="000918E3" w:rsidRDefault="00510753" w:rsidP="00510753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Концентрация железа (общего)</w:t>
            </w:r>
          </w:p>
          <w:p w14:paraId="5EA82717" w14:textId="7AB0D0AE" w:rsidR="00510753" w:rsidRPr="00510753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ДИ: 0,1-9,0 мг/дм</w:t>
            </w:r>
            <w:r w:rsidRPr="00510753">
              <w:rPr>
                <w:sz w:val="22"/>
                <w:szCs w:val="22"/>
              </w:rPr>
              <w:t>3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FBF294" w14:textId="77777777" w:rsidR="00510753" w:rsidRPr="00510753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428C42" w14:textId="77777777" w:rsidR="00510753" w:rsidRPr="000918E3" w:rsidRDefault="00510753" w:rsidP="00510753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СТБ 17.13.05-45-2016</w:t>
            </w:r>
          </w:p>
          <w:p w14:paraId="2F95FBA5" w14:textId="14597C8D" w:rsidR="00510753" w:rsidRPr="00510753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</w:tc>
      </w:tr>
      <w:tr w:rsidR="00510753" w:rsidRPr="0038569C" w14:paraId="355E1525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71FBCA" w14:textId="617F6A91" w:rsidR="00510753" w:rsidRPr="00295E4A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</w:t>
            </w:r>
            <w:r w:rsidR="00466740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D570B0" w14:textId="77777777" w:rsidR="00510753" w:rsidRPr="00295E4A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F6119E" w14:textId="77777777" w:rsidR="00510753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100.03/</w:t>
            </w:r>
          </w:p>
          <w:p w14:paraId="5250F6E3" w14:textId="250EB302" w:rsidR="00510753" w:rsidRPr="00295E4A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08.052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EA0CB3" w14:textId="77777777" w:rsidR="00510753" w:rsidRPr="00510753" w:rsidRDefault="00510753" w:rsidP="00510753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Сухой остаток (минерализация)</w:t>
            </w:r>
          </w:p>
          <w:p w14:paraId="071C527D" w14:textId="347050B9" w:rsidR="00510753" w:rsidRPr="001A3CEA" w:rsidRDefault="00510753" w:rsidP="00510753">
            <w:pPr>
              <w:tabs>
                <w:tab w:val="left" w:pos="6708"/>
              </w:tabs>
              <w:spacing w:line="20" w:lineRule="atLeast"/>
              <w:ind w:left="57"/>
              <w:contextualSpacing/>
              <w:rPr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50-50000 мг/дм</w:t>
            </w:r>
            <w:r w:rsidR="001A3CE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9527BA" w14:textId="77777777" w:rsidR="00510753" w:rsidRPr="00510753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7673A9" w14:textId="77777777" w:rsidR="00510753" w:rsidRPr="000918E3" w:rsidRDefault="00510753" w:rsidP="00510753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МВИ. МН 4218-2012</w:t>
            </w:r>
          </w:p>
          <w:p w14:paraId="4921EBC1" w14:textId="37B4C00E" w:rsidR="00510753" w:rsidRPr="00510753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</w:tc>
      </w:tr>
      <w:tr w:rsidR="00510753" w:rsidRPr="0038569C" w14:paraId="4E7D0059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0A6D86" w14:textId="4D8A10E6" w:rsidR="00510753" w:rsidRPr="00295E4A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</w:t>
            </w:r>
            <w:r w:rsidR="00466740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1879BC" w14:textId="621F104F" w:rsidR="00510753" w:rsidRPr="00295E4A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591780" w14:textId="77777777" w:rsidR="00510753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100.03/</w:t>
            </w:r>
          </w:p>
          <w:p w14:paraId="1502E2CA" w14:textId="5E0EB596" w:rsidR="00510753" w:rsidRPr="00295E4A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08.156 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1B5ED6" w14:textId="77777777" w:rsidR="00510753" w:rsidRPr="001A3CEA" w:rsidRDefault="00510753" w:rsidP="001A3CEA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Концентрация хлорид-иона</w:t>
            </w:r>
          </w:p>
          <w:p w14:paraId="2611F57C" w14:textId="433393AE" w:rsidR="00510753" w:rsidRPr="001A3CEA" w:rsidRDefault="00510753" w:rsidP="001A3CEA">
            <w:pPr>
              <w:spacing w:line="20" w:lineRule="atLeast"/>
              <w:ind w:left="57"/>
              <w:contextualSpacing/>
              <w:rPr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10-250 мг/дм</w:t>
            </w:r>
            <w:r w:rsidR="001A3CEA">
              <w:rPr>
                <w:sz w:val="22"/>
                <w:szCs w:val="22"/>
                <w:vertAlign w:val="superscript"/>
              </w:rPr>
              <w:t>3</w:t>
            </w:r>
          </w:p>
          <w:p w14:paraId="2AC3096B" w14:textId="3DB5AC1D" w:rsidR="00510753" w:rsidRPr="00295E4A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4D23E4" w14:textId="47A27029" w:rsidR="00510753" w:rsidRPr="00295E4A" w:rsidRDefault="00510753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3634D" w14:textId="77777777" w:rsidR="00510753" w:rsidRPr="000918E3" w:rsidRDefault="00510753" w:rsidP="001A3CEA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СТБ 17.13.05-39-2015</w:t>
            </w:r>
          </w:p>
          <w:p w14:paraId="0566A963" w14:textId="2C1F4B8F" w:rsidR="00510753" w:rsidRPr="001A3CEA" w:rsidRDefault="00510753" w:rsidP="001A3C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</w:tc>
      </w:tr>
      <w:tr w:rsidR="001A3CEA" w:rsidRPr="0038569C" w14:paraId="06CF9B2D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010C77" w14:textId="3017F4C0" w:rsidR="001A3CEA" w:rsidRPr="00295E4A" w:rsidRDefault="001A3CEA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2.1</w:t>
            </w:r>
            <w:r w:rsidR="00466740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9D5345" w14:textId="77777777" w:rsidR="001A3CEA" w:rsidRPr="000918E3" w:rsidRDefault="001A3CEA" w:rsidP="001A3CE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Вода поверхностн</w:t>
            </w:r>
            <w:r>
              <w:rPr>
                <w:sz w:val="22"/>
                <w:szCs w:val="22"/>
              </w:rPr>
              <w:t>ая</w:t>
            </w:r>
          </w:p>
          <w:p w14:paraId="60480C44" w14:textId="4831638C" w:rsidR="001A3CEA" w:rsidRPr="00295E4A" w:rsidRDefault="001A3CEA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EB0C84" w14:textId="77777777" w:rsidR="001A3CEA" w:rsidRDefault="001A3CEA" w:rsidP="001A3C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100.03/</w:t>
            </w:r>
          </w:p>
          <w:p w14:paraId="470B8124" w14:textId="75E78BCC" w:rsidR="001A3CEA" w:rsidRPr="001A3CEA" w:rsidRDefault="001A3CEA" w:rsidP="001A3C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08.156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497F79" w14:textId="77777777" w:rsidR="001A3CEA" w:rsidRPr="000918E3" w:rsidRDefault="001A3CEA" w:rsidP="001A3CE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Цветность</w:t>
            </w:r>
          </w:p>
          <w:p w14:paraId="1F662642" w14:textId="1AF8339B" w:rsidR="001A3CEA" w:rsidRPr="001A3CEA" w:rsidRDefault="001A3CEA" w:rsidP="001A3C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</w:tc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32C17E" w14:textId="77777777" w:rsidR="001A3CEA" w:rsidRPr="000918E3" w:rsidRDefault="001A3CEA" w:rsidP="001A3CEA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СанПиН 2.1.2.12-33-2005, утв. МЗ РБ №198 от 28.11.2005</w:t>
            </w:r>
          </w:p>
          <w:p w14:paraId="0735B985" w14:textId="77777777" w:rsidR="001A3CEA" w:rsidRPr="000918E3" w:rsidRDefault="001A3CEA" w:rsidP="001A3CEA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ГН 2.1.5.10-21-2003, утв. МЗ РБ №207 от 30.12.2003</w:t>
            </w:r>
          </w:p>
          <w:p w14:paraId="331AE661" w14:textId="77777777" w:rsidR="001A3CEA" w:rsidRPr="000918E3" w:rsidRDefault="001A3CEA" w:rsidP="001A3CEA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СанПиН и ГН, </w:t>
            </w:r>
          </w:p>
          <w:p w14:paraId="2A04E085" w14:textId="77777777" w:rsidR="001A3CEA" w:rsidRPr="000918E3" w:rsidRDefault="001A3CEA" w:rsidP="001A3CEA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утв. МЗ РБ от 05.12.2016 № 122</w:t>
            </w:r>
          </w:p>
          <w:p w14:paraId="2CD68633" w14:textId="18261A85" w:rsidR="001A3CEA" w:rsidRPr="001A3CEA" w:rsidRDefault="001A3CEA" w:rsidP="001A3C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Нормативы качества воды поверхностных водных объектов, утв. Постановлением Минприроды № 13 от 30.03.2015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E70C4C" w14:textId="39AC20F8" w:rsidR="001A3CEA" w:rsidRPr="001A3CEA" w:rsidRDefault="001A3CEA" w:rsidP="001A3C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ГОСТ 31868-2012</w:t>
            </w:r>
          </w:p>
        </w:tc>
      </w:tr>
      <w:tr w:rsidR="001A3CEA" w:rsidRPr="0038569C" w14:paraId="44AD5CFD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3E72A8" w14:textId="2228680D" w:rsidR="001A3CEA" w:rsidRPr="00295E4A" w:rsidRDefault="001A3CEA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</w:t>
            </w:r>
            <w:r w:rsidR="00466740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C14782" w14:textId="3571C170" w:rsidR="001A3CEA" w:rsidRPr="00295E4A" w:rsidRDefault="001A3CEA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459B8E" w14:textId="77777777" w:rsidR="001A3CEA" w:rsidRDefault="001A3CEA" w:rsidP="001A3C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100.03/</w:t>
            </w:r>
          </w:p>
          <w:p w14:paraId="7EE13411" w14:textId="2A4C0416" w:rsidR="001A3CEA" w:rsidRPr="001A3CEA" w:rsidRDefault="001A3CEA" w:rsidP="001A3C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11.116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E355E0" w14:textId="77777777" w:rsidR="001A3CEA" w:rsidRPr="000918E3" w:rsidRDefault="001A3CEA" w:rsidP="001A3CE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Прозрачность</w:t>
            </w:r>
          </w:p>
          <w:p w14:paraId="20977B52" w14:textId="4A54FF9C" w:rsidR="001A3CEA" w:rsidRPr="001A3CEA" w:rsidRDefault="001A3CEA" w:rsidP="001A3C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62B81A" w14:textId="70F03603" w:rsidR="001A3CEA" w:rsidRPr="001A3CEA" w:rsidRDefault="001A3CEA" w:rsidP="001A3C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624B77" w14:textId="77777777" w:rsidR="001A3CEA" w:rsidRPr="000918E3" w:rsidRDefault="001A3CEA" w:rsidP="001A3CE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СТБ 17.13.05-16-2010/</w:t>
            </w:r>
          </w:p>
          <w:p w14:paraId="5C3DA9F1" w14:textId="15F5ECF3" w:rsidR="001A3CEA" w:rsidRPr="001A3CEA" w:rsidRDefault="001A3CEA" w:rsidP="001A3C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1A3CEA">
              <w:rPr>
                <w:sz w:val="22"/>
                <w:szCs w:val="22"/>
              </w:rPr>
              <w:t>ISO 7027</w:t>
            </w:r>
            <w:r w:rsidRPr="000918E3">
              <w:rPr>
                <w:sz w:val="22"/>
                <w:szCs w:val="22"/>
              </w:rPr>
              <w:t>:1999</w:t>
            </w:r>
          </w:p>
        </w:tc>
      </w:tr>
      <w:tr w:rsidR="001A3CEA" w:rsidRPr="0038569C" w14:paraId="62B16DB2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73A85" w14:textId="5C8095B2" w:rsidR="001A3CEA" w:rsidRPr="00295E4A" w:rsidRDefault="001A3CEA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</w:t>
            </w:r>
            <w:r w:rsidR="00466740">
              <w:rPr>
                <w:color w:val="000000"/>
                <w:sz w:val="22"/>
                <w:szCs w:val="22"/>
              </w:rPr>
              <w:t>6</w:t>
            </w: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8CAB2E" w14:textId="61A0C13A" w:rsidR="001A3CEA" w:rsidRPr="00295E4A" w:rsidRDefault="001A3CEA" w:rsidP="0051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4B1999" w14:textId="77777777" w:rsidR="001A3CEA" w:rsidRDefault="001A3CEA" w:rsidP="001A3C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100.03/</w:t>
            </w:r>
          </w:p>
          <w:p w14:paraId="458FB34A" w14:textId="266D6F14" w:rsidR="001A3CEA" w:rsidRPr="001A3CEA" w:rsidRDefault="001A3CEA" w:rsidP="001A3C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08.149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FD8EA6" w14:textId="77777777" w:rsidR="001A3CEA" w:rsidRPr="001A3CEA" w:rsidRDefault="001A3CEA" w:rsidP="001A3CE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Кислород растворенный</w:t>
            </w:r>
          </w:p>
          <w:p w14:paraId="34DE04D6" w14:textId="4CD4D84D" w:rsidR="001A3CEA" w:rsidRPr="001A3CEA" w:rsidRDefault="001A3CEA" w:rsidP="001A3C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св. 0,2 мгО</w:t>
            </w:r>
            <w:r w:rsidRPr="001A3CEA">
              <w:rPr>
                <w:sz w:val="22"/>
                <w:szCs w:val="22"/>
              </w:rPr>
              <w:t>2</w:t>
            </w:r>
            <w:r w:rsidRPr="000918E3">
              <w:rPr>
                <w:sz w:val="22"/>
                <w:szCs w:val="22"/>
              </w:rPr>
              <w:t>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6C4F3F" w14:textId="3B2534E3" w:rsidR="001A3CEA" w:rsidRPr="001A3CEA" w:rsidRDefault="001A3CEA" w:rsidP="001A3C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B84ADC" w14:textId="77777777" w:rsidR="001A3CEA" w:rsidRPr="000918E3" w:rsidRDefault="001A3CEA" w:rsidP="001A3CE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СТБ 17.13.05-30-2014/</w:t>
            </w:r>
          </w:p>
          <w:p w14:paraId="0A2904FF" w14:textId="711CA812" w:rsidR="001A3CEA" w:rsidRPr="001A3CEA" w:rsidRDefault="001A3CEA" w:rsidP="001A3C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1A3CEA">
              <w:rPr>
                <w:sz w:val="22"/>
                <w:szCs w:val="22"/>
              </w:rPr>
              <w:t xml:space="preserve">ISO </w:t>
            </w:r>
            <w:r w:rsidRPr="000918E3">
              <w:rPr>
                <w:sz w:val="22"/>
                <w:szCs w:val="22"/>
              </w:rPr>
              <w:t>5813:1983</w:t>
            </w:r>
          </w:p>
        </w:tc>
      </w:tr>
      <w:tr w:rsidR="001A3CEA" w:rsidRPr="0038569C" w14:paraId="1F21DCDB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5792A2" w14:textId="71A4911A" w:rsidR="001A3CEA" w:rsidRDefault="001A3CEA" w:rsidP="001A3C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</w:t>
            </w:r>
            <w:r w:rsidR="00466740">
              <w:rPr>
                <w:color w:val="000000"/>
                <w:sz w:val="22"/>
                <w:szCs w:val="22"/>
              </w:rPr>
              <w:t>9</w:t>
            </w:r>
          </w:p>
          <w:p w14:paraId="276BE3E7" w14:textId="24DD2816" w:rsidR="001A3CEA" w:rsidRPr="00295E4A" w:rsidRDefault="001A3CEA" w:rsidP="001A3C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12E457" w14:textId="74FA5F09" w:rsidR="001A3CEA" w:rsidRPr="00295E4A" w:rsidRDefault="001A3CEA" w:rsidP="001A3C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E8FA8B" w14:textId="77777777" w:rsidR="001A3CEA" w:rsidRDefault="001A3CEA" w:rsidP="001A3C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100.03/</w:t>
            </w:r>
          </w:p>
          <w:p w14:paraId="7CCECC1F" w14:textId="5F71C03E" w:rsidR="001A3CEA" w:rsidRPr="001A3CEA" w:rsidRDefault="001A3CEA" w:rsidP="001A3C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29.145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329945" w14:textId="77777777" w:rsidR="001A3CEA" w:rsidRPr="000918E3" w:rsidRDefault="001A3CEA" w:rsidP="001A3CE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Температура</w:t>
            </w:r>
          </w:p>
          <w:p w14:paraId="2479BE78" w14:textId="732EA4B6" w:rsidR="001A3CEA" w:rsidRPr="001A3CEA" w:rsidRDefault="001A3CEA" w:rsidP="001A3C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ДИ: 0-40 </w:t>
            </w:r>
            <w:r w:rsidRPr="001A3CEA">
              <w:rPr>
                <w:sz w:val="22"/>
                <w:szCs w:val="22"/>
              </w:rPr>
              <w:t>°</w:t>
            </w:r>
            <w:r w:rsidRPr="000918E3">
              <w:rPr>
                <w:sz w:val="22"/>
                <w:szCs w:val="22"/>
              </w:rPr>
              <w:t>С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8CC926" w14:textId="30119679" w:rsidR="001A3CEA" w:rsidRPr="00295E4A" w:rsidRDefault="001A3CEA" w:rsidP="001A3C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0DA28D" w14:textId="0585C505" w:rsidR="001A3CEA" w:rsidRPr="00295E4A" w:rsidRDefault="001A3CEA" w:rsidP="001A3C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МВИ. МН 5350-2015</w:t>
            </w:r>
          </w:p>
        </w:tc>
      </w:tr>
      <w:tr w:rsidR="001A3CEA" w:rsidRPr="0038569C" w14:paraId="423D59AA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0D784B" w14:textId="24E08D3C" w:rsidR="001A3CEA" w:rsidRPr="00811752" w:rsidRDefault="001A3CEA" w:rsidP="001A3C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11752">
              <w:rPr>
                <w:color w:val="000000"/>
                <w:sz w:val="22"/>
                <w:szCs w:val="22"/>
              </w:rPr>
              <w:t>2.</w:t>
            </w:r>
            <w:r w:rsidR="00466740" w:rsidRPr="00811752">
              <w:rPr>
                <w:color w:val="000000"/>
                <w:sz w:val="22"/>
                <w:szCs w:val="22"/>
              </w:rPr>
              <w:t>20</w:t>
            </w:r>
          </w:p>
          <w:p w14:paraId="553CAB10" w14:textId="07D1AE04" w:rsidR="001A3CEA" w:rsidRPr="00811752" w:rsidRDefault="001A3CEA" w:rsidP="001A3C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11752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7B7A14" w14:textId="74E12489" w:rsidR="001A3CEA" w:rsidRPr="00811752" w:rsidRDefault="001A3CEA" w:rsidP="001A3C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CFC8BE" w14:textId="77777777" w:rsidR="001A3CEA" w:rsidRPr="00811752" w:rsidRDefault="001A3CEA" w:rsidP="001A3C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811752">
              <w:rPr>
                <w:sz w:val="22"/>
                <w:szCs w:val="22"/>
              </w:rPr>
              <w:t>100.03/</w:t>
            </w:r>
          </w:p>
          <w:p w14:paraId="03070F03" w14:textId="091B8BD3" w:rsidR="001A3CEA" w:rsidRPr="00811752" w:rsidRDefault="001A3CEA" w:rsidP="001A3C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811752">
              <w:rPr>
                <w:sz w:val="22"/>
                <w:szCs w:val="22"/>
              </w:rPr>
              <w:t>42.000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4B67C9" w14:textId="77777777" w:rsidR="001A3CEA" w:rsidRPr="00811752" w:rsidRDefault="001A3CEA" w:rsidP="001A3CE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811752">
              <w:rPr>
                <w:sz w:val="22"/>
                <w:szCs w:val="22"/>
              </w:rPr>
              <w:t>Отбор проб</w:t>
            </w:r>
          </w:p>
          <w:p w14:paraId="40D78CFA" w14:textId="6E968F82" w:rsidR="001A3CEA" w:rsidRPr="00811752" w:rsidRDefault="001A3CEA" w:rsidP="001A3C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0C1382" w14:textId="77777777" w:rsidR="001A3CEA" w:rsidRPr="00811752" w:rsidRDefault="001A3CEA" w:rsidP="001A3CEA">
            <w:pPr>
              <w:pStyle w:val="af6"/>
              <w:rPr>
                <w:lang w:val="ru-RU" w:eastAsia="ru-RU"/>
              </w:rPr>
            </w:pPr>
            <w:r w:rsidRPr="00811752">
              <w:rPr>
                <w:lang w:val="ru-RU" w:eastAsia="ru-RU"/>
              </w:rPr>
              <w:t>ГОСТ 31861-2012</w:t>
            </w:r>
          </w:p>
          <w:p w14:paraId="599FDF4C" w14:textId="53F7F397" w:rsidR="001A3CEA" w:rsidRPr="00811752" w:rsidRDefault="001A3CEA" w:rsidP="001A3CEA">
            <w:pPr>
              <w:pStyle w:val="af6"/>
              <w:rPr>
                <w:lang w:val="ru-RU" w:eastAsia="ru-RU"/>
              </w:rPr>
            </w:pPr>
            <w:r w:rsidRPr="00811752">
              <w:rPr>
                <w:lang w:val="ru-RU" w:eastAsia="ru-RU"/>
              </w:rPr>
              <w:t>СТБ 17.1.5.05-85</w:t>
            </w:r>
          </w:p>
          <w:p w14:paraId="65465953" w14:textId="77777777" w:rsidR="001A3CEA" w:rsidRPr="00811752" w:rsidRDefault="001A3CEA" w:rsidP="001A3CEA">
            <w:pPr>
              <w:pStyle w:val="af6"/>
              <w:rPr>
                <w:lang w:val="ru-RU" w:eastAsia="ru-RU"/>
              </w:rPr>
            </w:pPr>
            <w:r w:rsidRPr="00811752">
              <w:rPr>
                <w:lang w:val="ru-RU" w:eastAsia="ru-RU"/>
              </w:rPr>
              <w:t>СТБ 5667-14-2002</w:t>
            </w:r>
          </w:p>
          <w:p w14:paraId="56DDA283" w14:textId="77777777" w:rsidR="001A3CEA" w:rsidRPr="00811752" w:rsidRDefault="001A3CEA" w:rsidP="001A3CEA">
            <w:pPr>
              <w:pStyle w:val="af6"/>
              <w:rPr>
                <w:lang w:val="ru-RU" w:eastAsia="ru-RU"/>
              </w:rPr>
            </w:pPr>
            <w:r w:rsidRPr="00811752">
              <w:rPr>
                <w:lang w:val="ru-RU" w:eastAsia="ru-RU"/>
              </w:rPr>
              <w:t>СТБ ISO 5667-6-2021</w:t>
            </w:r>
          </w:p>
          <w:p w14:paraId="28483714" w14:textId="0FB061DF" w:rsidR="001A3CEA" w:rsidRPr="00811752" w:rsidRDefault="001A3CEA" w:rsidP="001A3C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811752">
              <w:rPr>
                <w:sz w:val="22"/>
                <w:szCs w:val="22"/>
              </w:rPr>
              <w:t>СТБ ISO 5667-4-2021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A75929" w14:textId="77777777" w:rsidR="001A3CEA" w:rsidRPr="00811752" w:rsidRDefault="001A3CEA" w:rsidP="001A3CEA">
            <w:pPr>
              <w:pStyle w:val="af6"/>
              <w:rPr>
                <w:lang w:val="ru-RU" w:eastAsia="ru-RU"/>
              </w:rPr>
            </w:pPr>
            <w:r w:rsidRPr="00811752">
              <w:rPr>
                <w:lang w:val="ru-RU" w:eastAsia="ru-RU"/>
              </w:rPr>
              <w:t>ГОСТ 31861-2012</w:t>
            </w:r>
          </w:p>
          <w:p w14:paraId="1C82D87C" w14:textId="1BEC91F5" w:rsidR="001A3CEA" w:rsidRPr="00811752" w:rsidRDefault="001A3CEA" w:rsidP="001A3CEA">
            <w:pPr>
              <w:pStyle w:val="af6"/>
              <w:rPr>
                <w:lang w:val="ru-RU" w:eastAsia="ru-RU"/>
              </w:rPr>
            </w:pPr>
            <w:r w:rsidRPr="00811752">
              <w:rPr>
                <w:lang w:val="ru-RU" w:eastAsia="ru-RU"/>
              </w:rPr>
              <w:t>СТБ</w:t>
            </w:r>
            <w:r w:rsidR="00811752">
              <w:rPr>
                <w:lang w:val="ru-RU" w:eastAsia="ru-RU"/>
              </w:rPr>
              <w:t xml:space="preserve"> </w:t>
            </w:r>
            <w:r w:rsidRPr="00811752">
              <w:rPr>
                <w:lang w:val="ru-RU" w:eastAsia="ru-RU"/>
              </w:rPr>
              <w:t>17.1.5.05-85</w:t>
            </w:r>
          </w:p>
          <w:p w14:paraId="62B7D6A0" w14:textId="77777777" w:rsidR="001A3CEA" w:rsidRPr="00811752" w:rsidRDefault="001A3CEA" w:rsidP="001A3CEA">
            <w:pPr>
              <w:pStyle w:val="af6"/>
              <w:rPr>
                <w:lang w:val="ru-RU" w:eastAsia="ru-RU"/>
              </w:rPr>
            </w:pPr>
            <w:r w:rsidRPr="00811752">
              <w:rPr>
                <w:lang w:val="ru-RU" w:eastAsia="ru-RU"/>
              </w:rPr>
              <w:t>СТБ 5667-14-2002</w:t>
            </w:r>
          </w:p>
          <w:p w14:paraId="41B1A033" w14:textId="77777777" w:rsidR="001A3CEA" w:rsidRPr="00811752" w:rsidRDefault="001A3CEA" w:rsidP="001A3CEA">
            <w:pPr>
              <w:pStyle w:val="af6"/>
              <w:rPr>
                <w:lang w:val="ru-RU" w:eastAsia="ru-RU"/>
              </w:rPr>
            </w:pPr>
            <w:r w:rsidRPr="00811752">
              <w:rPr>
                <w:lang w:val="ru-RU" w:eastAsia="ru-RU"/>
              </w:rPr>
              <w:t>СТБ ISO 5667-6-2021</w:t>
            </w:r>
          </w:p>
          <w:p w14:paraId="7575C617" w14:textId="565BA9D4" w:rsidR="001A3CEA" w:rsidRPr="00811752" w:rsidRDefault="001A3CEA" w:rsidP="008117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811752">
              <w:rPr>
                <w:sz w:val="22"/>
                <w:szCs w:val="22"/>
              </w:rPr>
              <w:t>СТБ ISO 5667-4-2021</w:t>
            </w:r>
          </w:p>
        </w:tc>
      </w:tr>
      <w:tr w:rsidR="00811752" w:rsidRPr="0038569C" w14:paraId="4C813DE1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9501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B7D55D" w14:textId="36AD4A69" w:rsidR="00811752" w:rsidRPr="00295E4A" w:rsidRDefault="00811752" w:rsidP="008117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 w:rsidRPr="003C2674">
              <w:rPr>
                <w:b/>
                <w:sz w:val="22"/>
                <w:szCs w:val="22"/>
              </w:rPr>
              <w:t xml:space="preserve">Станция обезжелезивания ул. Строительная, </w:t>
            </w:r>
            <w:proofErr w:type="gramStart"/>
            <w:r w:rsidRPr="003C2674">
              <w:rPr>
                <w:b/>
                <w:sz w:val="22"/>
                <w:szCs w:val="22"/>
              </w:rPr>
              <w:t>2 ,</w:t>
            </w:r>
            <w:proofErr w:type="gramEnd"/>
            <w:r w:rsidRPr="003C2674">
              <w:rPr>
                <w:b/>
                <w:sz w:val="22"/>
                <w:szCs w:val="22"/>
              </w:rPr>
              <w:t>247671г.Рогачев, , Гомельская область</w:t>
            </w:r>
          </w:p>
        </w:tc>
      </w:tr>
      <w:tr w:rsidR="001F221E" w:rsidRPr="0038569C" w14:paraId="2E204518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C77266" w14:textId="3F0A866B" w:rsidR="001F221E" w:rsidRPr="00295E4A" w:rsidRDefault="001F221E" w:rsidP="008117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3.1*</w:t>
            </w: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317405" w14:textId="77777777" w:rsidR="001F221E" w:rsidRDefault="001F221E" w:rsidP="001F22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Вода питьевая централизованного и нецентрализованного водоснабжения</w:t>
            </w:r>
          </w:p>
          <w:p w14:paraId="2389027D" w14:textId="35A0999A" w:rsidR="001F221E" w:rsidRPr="000918E3" w:rsidRDefault="001F221E" w:rsidP="001F22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Источники централизованного хозяйственно-питьевого водоснабжения</w:t>
            </w:r>
          </w:p>
          <w:p w14:paraId="2F7C94D6" w14:textId="7400BC6F" w:rsidR="001F221E" w:rsidRPr="00295E4A" w:rsidRDefault="001F221E" w:rsidP="008117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F9FFA6" w14:textId="77777777" w:rsidR="001F221E" w:rsidRDefault="001F221E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100.09/</w:t>
            </w:r>
          </w:p>
          <w:p w14:paraId="5966B127" w14:textId="0B4902B8" w:rsidR="001F221E" w:rsidRPr="00811752" w:rsidRDefault="001F221E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08.156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F27F95" w14:textId="77777777" w:rsidR="001F221E" w:rsidRPr="00811752" w:rsidRDefault="001F221E" w:rsidP="0081175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Водородный показатель (рН)</w:t>
            </w:r>
          </w:p>
          <w:p w14:paraId="53A71616" w14:textId="00156A00" w:rsidR="001F221E" w:rsidRPr="00811752" w:rsidRDefault="001F221E" w:rsidP="008117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ДИ: 2-12 </w:t>
            </w:r>
            <w:r w:rsidRPr="00811752">
              <w:rPr>
                <w:sz w:val="22"/>
                <w:szCs w:val="22"/>
              </w:rPr>
              <w:t>ед. рН</w:t>
            </w:r>
          </w:p>
        </w:tc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B0D75F" w14:textId="77777777" w:rsidR="001F221E" w:rsidRPr="000918E3" w:rsidRDefault="001F221E" w:rsidP="0081175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СТБ 1756-2007</w:t>
            </w:r>
          </w:p>
          <w:p w14:paraId="66433E3D" w14:textId="7B9D3B75" w:rsidR="001F221E" w:rsidRPr="000918E3" w:rsidRDefault="001F221E" w:rsidP="0081175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СанПиН 10-124 РБ 99, утв. МЗ РБ № 46 от 19.10.1999</w:t>
            </w:r>
          </w:p>
          <w:p w14:paraId="3CB78520" w14:textId="77777777" w:rsidR="001F221E" w:rsidRPr="000918E3" w:rsidRDefault="001F221E" w:rsidP="0081175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СанПиН и ГН, утв. МЗ РБ № 105 от 02.08.2010</w:t>
            </w:r>
          </w:p>
          <w:p w14:paraId="4C071991" w14:textId="6CF7FB1D" w:rsidR="001F221E" w:rsidRPr="00811752" w:rsidRDefault="001F221E" w:rsidP="008117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6CA5C5" w14:textId="677AE3BB" w:rsidR="001F221E" w:rsidRPr="00811752" w:rsidRDefault="001F221E" w:rsidP="008117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СТБ </w:t>
            </w:r>
            <w:r w:rsidRPr="00811752">
              <w:rPr>
                <w:sz w:val="22"/>
                <w:szCs w:val="22"/>
              </w:rPr>
              <w:t>IS</w:t>
            </w:r>
            <w:r w:rsidRPr="000918E3">
              <w:rPr>
                <w:sz w:val="22"/>
                <w:szCs w:val="22"/>
              </w:rPr>
              <w:t>0 10523-2009</w:t>
            </w:r>
          </w:p>
        </w:tc>
      </w:tr>
      <w:tr w:rsidR="001F221E" w:rsidRPr="0038569C" w14:paraId="61918A6E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A0010A" w14:textId="454A0814" w:rsidR="001F221E" w:rsidRPr="00295E4A" w:rsidRDefault="001F221E" w:rsidP="008117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54BF04" w14:textId="3D54D4AD" w:rsidR="001F221E" w:rsidRPr="00295E4A" w:rsidRDefault="001F221E" w:rsidP="008117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0F9E3D" w14:textId="77777777" w:rsidR="001F221E" w:rsidRDefault="001F221E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100.09/</w:t>
            </w:r>
          </w:p>
          <w:p w14:paraId="6130C2E2" w14:textId="33D13CA0" w:rsidR="001F221E" w:rsidRPr="00811752" w:rsidRDefault="001F221E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11.116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5B82A4" w14:textId="77777777" w:rsidR="001F221E" w:rsidRPr="000918E3" w:rsidRDefault="001F221E" w:rsidP="0081175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Запах</w:t>
            </w:r>
          </w:p>
          <w:p w14:paraId="26B14E6A" w14:textId="6BAFB14E" w:rsidR="001F221E" w:rsidRPr="00811752" w:rsidRDefault="001F221E" w:rsidP="008117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ДИ: 0-5 баллов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1A0B13" w14:textId="3B770E46" w:rsidR="001F221E" w:rsidRPr="00811752" w:rsidRDefault="001F221E" w:rsidP="008117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27DE8D" w14:textId="4E31F479" w:rsidR="001F221E" w:rsidRPr="00811752" w:rsidRDefault="001F221E" w:rsidP="008117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ГОСТ 3351-74 п.2</w:t>
            </w:r>
          </w:p>
        </w:tc>
      </w:tr>
      <w:tr w:rsidR="001F221E" w:rsidRPr="0038569C" w14:paraId="5B7F788B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F3E774" w14:textId="60EC529E" w:rsidR="001F221E" w:rsidRPr="00295E4A" w:rsidRDefault="001F221E" w:rsidP="008117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0343AE" w14:textId="45B99F74" w:rsidR="001F221E" w:rsidRPr="00295E4A" w:rsidRDefault="001F221E" w:rsidP="008117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27FD65" w14:textId="77777777" w:rsidR="001F221E" w:rsidRDefault="001F221E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100.09/</w:t>
            </w:r>
          </w:p>
          <w:p w14:paraId="38482B53" w14:textId="5B367B60" w:rsidR="001F221E" w:rsidRPr="00811752" w:rsidRDefault="001F221E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11.116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F73332" w14:textId="77777777" w:rsidR="001F221E" w:rsidRPr="000918E3" w:rsidRDefault="001F221E" w:rsidP="0081175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Привкус</w:t>
            </w:r>
          </w:p>
          <w:p w14:paraId="43B2E312" w14:textId="2973EAB2" w:rsidR="001F221E" w:rsidRPr="00811752" w:rsidRDefault="001F221E" w:rsidP="008117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ДИ: 0-5 баллов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BE142A" w14:textId="7A35A807" w:rsidR="001F221E" w:rsidRPr="00811752" w:rsidRDefault="001F221E" w:rsidP="008117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1854F1" w14:textId="5EFF66DC" w:rsidR="001F221E" w:rsidRPr="00811752" w:rsidRDefault="001F221E" w:rsidP="008117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ГОСТ 3351-74 п.3</w:t>
            </w:r>
          </w:p>
        </w:tc>
      </w:tr>
      <w:tr w:rsidR="001F221E" w:rsidRPr="0038569C" w14:paraId="4ABE1DF0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4041EA" w14:textId="1D3F5F29" w:rsidR="001F221E" w:rsidRPr="00295E4A" w:rsidRDefault="001F221E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3.4*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2D8A8B" w14:textId="1F6648B3" w:rsidR="001F221E" w:rsidRPr="00295E4A" w:rsidRDefault="001F221E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A558C0" w14:textId="77777777" w:rsidR="001F221E" w:rsidRDefault="001F221E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100.09/</w:t>
            </w:r>
          </w:p>
          <w:p w14:paraId="1E28DCDA" w14:textId="1D30FEA2" w:rsidR="001F221E" w:rsidRPr="00811752" w:rsidRDefault="001F221E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08.156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FD3E41" w14:textId="77777777" w:rsidR="001F221E" w:rsidRPr="000918E3" w:rsidRDefault="001F221E" w:rsidP="0081175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Цветность</w:t>
            </w:r>
          </w:p>
          <w:p w14:paraId="20AD4F78" w14:textId="4CDAF79C" w:rsidR="001F221E" w:rsidRPr="00811752" w:rsidRDefault="001F221E" w:rsidP="008117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CE71E1" w14:textId="681370CB" w:rsidR="001F221E" w:rsidRPr="00811752" w:rsidRDefault="001F221E" w:rsidP="008117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F3A2ED" w14:textId="194A0315" w:rsidR="001F221E" w:rsidRPr="00811752" w:rsidRDefault="001F221E" w:rsidP="008117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ГОСТ 31868-2012 п.5 (Метод Б)</w:t>
            </w:r>
          </w:p>
        </w:tc>
      </w:tr>
      <w:tr w:rsidR="001F221E" w:rsidRPr="0038569C" w14:paraId="7C2F7C53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192040" w14:textId="09C20B0A" w:rsidR="001F221E" w:rsidRPr="00295E4A" w:rsidRDefault="001F221E" w:rsidP="008117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3.5*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F71D14" w14:textId="1FE8044E" w:rsidR="001F221E" w:rsidRPr="00295E4A" w:rsidRDefault="001F221E" w:rsidP="008117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68EB2E" w14:textId="77777777" w:rsidR="001F221E" w:rsidRDefault="001F221E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100.09/</w:t>
            </w:r>
          </w:p>
          <w:p w14:paraId="28235C56" w14:textId="114ABE08" w:rsidR="001F221E" w:rsidRPr="00811752" w:rsidRDefault="001F221E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08.156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9A2170" w14:textId="057EB771" w:rsidR="001F221E" w:rsidRPr="00811752" w:rsidRDefault="001F221E" w:rsidP="008117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Мутность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01A97F" w14:textId="75288758" w:rsidR="001F221E" w:rsidRPr="00811752" w:rsidRDefault="001F221E" w:rsidP="008117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D01E83" w14:textId="6950277D" w:rsidR="001F221E" w:rsidRPr="00811752" w:rsidRDefault="001F221E" w:rsidP="008117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ГОСТ 3351-74 п.5</w:t>
            </w:r>
          </w:p>
        </w:tc>
      </w:tr>
      <w:tr w:rsidR="001F221E" w:rsidRPr="0038569C" w14:paraId="64690DE7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759"/>
        </w:trPr>
        <w:tc>
          <w:tcPr>
            <w:tcW w:w="617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C6C110" w14:textId="2059229C" w:rsidR="001F221E" w:rsidRPr="00295E4A" w:rsidRDefault="001F221E" w:rsidP="008117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3.6*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CA8ADE" w14:textId="77777777" w:rsidR="001F221E" w:rsidRPr="00295E4A" w:rsidRDefault="001F221E" w:rsidP="008117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71E1B9" w14:textId="77777777" w:rsidR="001F221E" w:rsidRDefault="001F221E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100.09/</w:t>
            </w:r>
          </w:p>
          <w:p w14:paraId="327D3ACF" w14:textId="03133F59" w:rsidR="001F221E" w:rsidRPr="00811752" w:rsidRDefault="001F221E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08.082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D66A55" w14:textId="77777777" w:rsidR="001F221E" w:rsidRPr="000918E3" w:rsidRDefault="001F221E" w:rsidP="0081175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Концентрация железа общего</w:t>
            </w:r>
          </w:p>
          <w:p w14:paraId="0945F6BD" w14:textId="5CB9F234" w:rsidR="001F221E" w:rsidRPr="00811752" w:rsidRDefault="001F221E" w:rsidP="008117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ДИ: 0,1-2,0 мг/дм</w:t>
            </w:r>
            <w:r w:rsidRPr="00811752">
              <w:rPr>
                <w:sz w:val="22"/>
                <w:szCs w:val="22"/>
              </w:rPr>
              <w:t>3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109F6B" w14:textId="77777777" w:rsidR="001F221E" w:rsidRPr="00811752" w:rsidRDefault="001F221E" w:rsidP="008117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C09035" w14:textId="648D9EFD" w:rsidR="001F221E" w:rsidRPr="00811752" w:rsidRDefault="001F221E" w:rsidP="008117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ГОСТ 4011-72 п.2</w:t>
            </w:r>
          </w:p>
        </w:tc>
      </w:tr>
      <w:tr w:rsidR="001F221E" w:rsidRPr="0038569C" w14:paraId="7D58744F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69FE9A" w14:textId="3656E106" w:rsidR="001F221E" w:rsidRPr="00295E4A" w:rsidRDefault="001F221E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3.7*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591DFB" w14:textId="1737C2AE" w:rsidR="001F221E" w:rsidRPr="00295E4A" w:rsidRDefault="001F221E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CB2063" w14:textId="77777777" w:rsidR="001F221E" w:rsidRDefault="001F221E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100.09/</w:t>
            </w:r>
          </w:p>
          <w:p w14:paraId="11DFFD54" w14:textId="5325A8D7" w:rsidR="001F221E" w:rsidRPr="00295E4A" w:rsidRDefault="001F221E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08.082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6CC538" w14:textId="77777777" w:rsidR="001F221E" w:rsidRPr="001F221E" w:rsidRDefault="001F221E" w:rsidP="001F22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Концентрация меди</w:t>
            </w:r>
          </w:p>
          <w:p w14:paraId="59063C82" w14:textId="36D6ABE4" w:rsidR="001F221E" w:rsidRPr="001F221E" w:rsidRDefault="001F221E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ДИ: 0,02-0,5 мг/дм</w:t>
            </w:r>
            <w:r w:rsidRPr="001F221E">
              <w:rPr>
                <w:sz w:val="22"/>
                <w:szCs w:val="22"/>
              </w:rPr>
              <w:t xml:space="preserve">3 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4C1B85" w14:textId="39C3F067" w:rsidR="001F221E" w:rsidRPr="00295E4A" w:rsidRDefault="001F221E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C8A46C" w14:textId="648D2CA8" w:rsidR="001F221E" w:rsidRPr="00295E4A" w:rsidRDefault="001F221E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ГОСТ 4388-72 п.2</w:t>
            </w:r>
          </w:p>
        </w:tc>
      </w:tr>
      <w:tr w:rsidR="001F221E" w:rsidRPr="0038569C" w14:paraId="20A9C3AA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EAE36B" w14:textId="4C7EF91F" w:rsidR="001F221E" w:rsidRPr="00295E4A" w:rsidRDefault="001F221E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3.8*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237668" w14:textId="4E7EA2C0" w:rsidR="001F221E" w:rsidRPr="00295E4A" w:rsidRDefault="001F221E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A9287B" w14:textId="77777777" w:rsidR="001F221E" w:rsidRDefault="001F221E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100.09/</w:t>
            </w:r>
          </w:p>
          <w:p w14:paraId="57825B42" w14:textId="19A65F77" w:rsidR="001F221E" w:rsidRPr="00295E4A" w:rsidRDefault="001F221E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08.156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917004" w14:textId="77777777" w:rsidR="001F221E" w:rsidRPr="000918E3" w:rsidRDefault="001F221E" w:rsidP="001F22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Концентрация нитрат-иона</w:t>
            </w:r>
          </w:p>
          <w:p w14:paraId="555C1628" w14:textId="77777777" w:rsidR="001F221E" w:rsidRDefault="001F221E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ДИ: от 0,1 мг/дм</w:t>
            </w:r>
            <w:r w:rsidRPr="001F221E">
              <w:rPr>
                <w:sz w:val="22"/>
                <w:szCs w:val="22"/>
              </w:rPr>
              <w:t>3</w:t>
            </w:r>
          </w:p>
          <w:p w14:paraId="3EF3C6E6" w14:textId="4DFBF112" w:rsidR="001F221E" w:rsidRPr="001F221E" w:rsidRDefault="001F221E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2229D1" w14:textId="44BE54F3" w:rsidR="001F221E" w:rsidRPr="00295E4A" w:rsidRDefault="001F221E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AAFC9D" w14:textId="6F2D2E95" w:rsidR="001F221E" w:rsidRPr="00295E4A" w:rsidRDefault="001F221E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ГОСТ 33045-2014 п.9</w:t>
            </w:r>
          </w:p>
        </w:tc>
      </w:tr>
      <w:tr w:rsidR="000C2849" w:rsidRPr="0038569C" w14:paraId="1ADCD956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F968E3" w14:textId="0FF9E718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3.9*</w:t>
            </w: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5138BB" w14:textId="77777777" w:rsidR="000C2849" w:rsidRDefault="000C2849" w:rsidP="001F22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Вода питьевая централизованного и нецентрализованного водоснабжения</w:t>
            </w:r>
          </w:p>
          <w:p w14:paraId="72FA1C45" w14:textId="77777777" w:rsidR="000C2849" w:rsidRPr="000918E3" w:rsidRDefault="000C2849" w:rsidP="001F22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Источники централизованного хозяйственно-питьевого водоснабжения</w:t>
            </w:r>
          </w:p>
          <w:p w14:paraId="77CE1C9F" w14:textId="77777777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DD3500" w14:textId="77777777" w:rsidR="000C2849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100.09/</w:t>
            </w:r>
          </w:p>
          <w:p w14:paraId="392D01D7" w14:textId="5A82BEC3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08.156 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2786A2" w14:textId="77777777" w:rsidR="000C2849" w:rsidRPr="000918E3" w:rsidRDefault="000C2849" w:rsidP="001F22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Концентрация хлорид-иона</w:t>
            </w:r>
          </w:p>
          <w:p w14:paraId="0EAC552C" w14:textId="16E2F0A0" w:rsidR="000C2849" w:rsidRPr="00AA0C02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от 10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D3CD1F" w14:textId="77777777" w:rsidR="000C2849" w:rsidRPr="000918E3" w:rsidRDefault="000C2849" w:rsidP="00AA0C0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СТБ 1756-2007</w:t>
            </w:r>
          </w:p>
          <w:p w14:paraId="4F7114DF" w14:textId="77777777" w:rsidR="000C2849" w:rsidRPr="000918E3" w:rsidRDefault="000C2849" w:rsidP="00AA0C0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СанПиН 10-124 РБ 99, утв. МЗ РБ № 46 от 19.10.1999</w:t>
            </w:r>
          </w:p>
          <w:p w14:paraId="403A9D75" w14:textId="77777777" w:rsidR="000C2849" w:rsidRPr="000918E3" w:rsidRDefault="000C2849" w:rsidP="00AA0C0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СанПиН и ГН, утв. МЗ РБ № 105 от 02.08.2010</w:t>
            </w:r>
          </w:p>
          <w:p w14:paraId="7B10087E" w14:textId="77777777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22B094" w14:textId="2472067D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ГОСТ 4245-72 п.2</w:t>
            </w:r>
          </w:p>
        </w:tc>
      </w:tr>
      <w:tr w:rsidR="000C2849" w:rsidRPr="0038569C" w14:paraId="2B359E95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A648BF" w14:textId="74129E18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3.10*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4197B6" w14:textId="77777777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1F2AC8" w14:textId="77777777" w:rsidR="000C2849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100.09/</w:t>
            </w:r>
          </w:p>
          <w:p w14:paraId="4965F02B" w14:textId="3F6CC06F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08.156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3DA472" w14:textId="77777777" w:rsidR="000C2849" w:rsidRPr="00AA0C02" w:rsidRDefault="000C2849" w:rsidP="00AA0C0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Концентрация нитрит-иона</w:t>
            </w:r>
          </w:p>
          <w:p w14:paraId="66BB6D4C" w14:textId="7E6618E3" w:rsidR="000C2849" w:rsidRPr="00AA0C02" w:rsidRDefault="000C2849" w:rsidP="00AA0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от 0,003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5CE7FB" w14:textId="77777777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3C6D2F" w14:textId="7C3714E6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ГОСТ 33045-2014 п.6</w:t>
            </w:r>
          </w:p>
        </w:tc>
      </w:tr>
      <w:tr w:rsidR="000C2849" w:rsidRPr="0038569C" w14:paraId="5780A450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4C83EF" w14:textId="7824F6F0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3.11*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6E1993" w14:textId="77777777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4BD537" w14:textId="77777777" w:rsidR="000C2849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100.09/</w:t>
            </w:r>
          </w:p>
          <w:p w14:paraId="58D80D9E" w14:textId="28B906EF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08.156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486576" w14:textId="77777777" w:rsidR="000C2849" w:rsidRPr="00AA0C02" w:rsidRDefault="000C2849" w:rsidP="00AA0C0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Концентрация аммоний-иона</w:t>
            </w:r>
          </w:p>
          <w:p w14:paraId="738F51D8" w14:textId="7B5D81BF" w:rsidR="000C2849" w:rsidRPr="00AA0C02" w:rsidRDefault="000C2849" w:rsidP="00AA0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0,1-300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43B770" w14:textId="77777777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E13A27" w14:textId="1005CFDF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ГОСТ 33045-2014 п.5</w:t>
            </w:r>
          </w:p>
        </w:tc>
      </w:tr>
      <w:tr w:rsidR="000C2849" w:rsidRPr="0038569C" w14:paraId="4D668B16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C8F4B2" w14:textId="4A364B82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3.12*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601A05" w14:textId="77777777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862561" w14:textId="77777777" w:rsidR="000C2849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100.09/</w:t>
            </w:r>
          </w:p>
          <w:p w14:paraId="1CD304FD" w14:textId="413F8961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08.149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BCE556" w14:textId="77777777" w:rsidR="000C2849" w:rsidRPr="00AA0C02" w:rsidRDefault="000C2849" w:rsidP="00AA0C0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Жесткость</w:t>
            </w:r>
          </w:p>
          <w:p w14:paraId="66B6D487" w14:textId="77777777" w:rsidR="000C2849" w:rsidRPr="000918E3" w:rsidRDefault="000C2849" w:rsidP="00AA0C0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ДИ: 0,1-0,4 </w:t>
            </w:r>
            <w:r w:rsidRPr="00AA0C02">
              <w:rPr>
                <w:sz w:val="22"/>
                <w:szCs w:val="22"/>
              </w:rPr>
              <w:t>°</w:t>
            </w:r>
          </w:p>
          <w:p w14:paraId="66732936" w14:textId="0F043967" w:rsidR="000C2849" w:rsidRPr="00AA0C02" w:rsidRDefault="000C2849" w:rsidP="00AA0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ДИ: от 0,4 </w:t>
            </w:r>
            <w:r w:rsidRPr="00AA0C02">
              <w:rPr>
                <w:sz w:val="22"/>
                <w:szCs w:val="22"/>
              </w:rPr>
              <w:t>°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00EB82" w14:textId="77777777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57D3D6" w14:textId="301AEFA6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ГОСТ 31954-2012 п.4 (Метод А)</w:t>
            </w:r>
          </w:p>
        </w:tc>
      </w:tr>
      <w:tr w:rsidR="000C2849" w:rsidRPr="0038569C" w14:paraId="6C29EAFE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3F47CD" w14:textId="4FBF684D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3.13*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B22C4E" w14:textId="37156910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C5E483" w14:textId="77777777" w:rsidR="000C2849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100.09/</w:t>
            </w:r>
          </w:p>
          <w:p w14:paraId="145AAC51" w14:textId="5E54DD97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08.149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915C31" w14:textId="06FA09DC" w:rsidR="000C2849" w:rsidRPr="00AA0C02" w:rsidRDefault="000C2849" w:rsidP="000C284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Концентрация остаточного свободного хлора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8AA98D" w14:textId="40DF9C83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9779D7" w14:textId="029CAB5B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ГОСТ 18190-72 п.2,3</w:t>
            </w:r>
          </w:p>
        </w:tc>
      </w:tr>
      <w:tr w:rsidR="000C2849" w:rsidRPr="0038569C" w14:paraId="26A68BCA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848005" w14:textId="397A31E2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3.14*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2FE01D" w14:textId="77777777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DCC9BE" w14:textId="77777777" w:rsidR="000C2849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100.09/</w:t>
            </w:r>
          </w:p>
          <w:p w14:paraId="37B57707" w14:textId="5ADC5CB1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08.052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08D95B" w14:textId="77777777" w:rsidR="000C2849" w:rsidRPr="00AA0C02" w:rsidRDefault="000C2849" w:rsidP="00AA0C0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Общая минерализация (сухой остаток)</w:t>
            </w:r>
          </w:p>
          <w:p w14:paraId="47A424C1" w14:textId="43B74257" w:rsidR="000C2849" w:rsidRPr="000C2849" w:rsidRDefault="000C2849" w:rsidP="00AA0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50-50000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22D873" w14:textId="77777777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D6B9E5" w14:textId="2A1F271D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ГОСТ 18164-72 п.3</w:t>
            </w:r>
          </w:p>
        </w:tc>
      </w:tr>
      <w:tr w:rsidR="000C2849" w:rsidRPr="0038569C" w14:paraId="4F308435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FC14F" w14:textId="4E033466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3.15*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77D062" w14:textId="77777777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F62CA4" w14:textId="77777777" w:rsidR="000C2849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100.09/</w:t>
            </w:r>
          </w:p>
          <w:p w14:paraId="2A8233E4" w14:textId="7B3456E3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08.149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B11873" w14:textId="77777777" w:rsidR="000C2849" w:rsidRPr="00AA0C02" w:rsidRDefault="000C2849" w:rsidP="00AA0C0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proofErr w:type="spellStart"/>
            <w:r w:rsidRPr="000918E3">
              <w:rPr>
                <w:sz w:val="22"/>
                <w:szCs w:val="22"/>
              </w:rPr>
              <w:t>Перманганатная</w:t>
            </w:r>
            <w:proofErr w:type="spellEnd"/>
            <w:r w:rsidRPr="000918E3">
              <w:rPr>
                <w:sz w:val="22"/>
                <w:szCs w:val="22"/>
              </w:rPr>
              <w:t xml:space="preserve"> окисляемость</w:t>
            </w:r>
          </w:p>
          <w:p w14:paraId="600D8812" w14:textId="0B535302" w:rsidR="000C2849" w:rsidRPr="000C2849" w:rsidRDefault="000C2849" w:rsidP="00AA0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0,5-10 мгО</w:t>
            </w:r>
            <w:r>
              <w:rPr>
                <w:sz w:val="22"/>
                <w:szCs w:val="22"/>
                <w:vertAlign w:val="subscript"/>
              </w:rPr>
              <w:t>2</w:t>
            </w:r>
            <w:r w:rsidRPr="000918E3">
              <w:rPr>
                <w:sz w:val="22"/>
                <w:szCs w:val="22"/>
              </w:rPr>
              <w:t>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29F701" w14:textId="77777777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F59A63" w14:textId="701CE44C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СТБ </w:t>
            </w:r>
            <w:r w:rsidRPr="000918E3">
              <w:rPr>
                <w:sz w:val="22"/>
                <w:szCs w:val="22"/>
                <w:lang w:val="en-US"/>
              </w:rPr>
              <w:t>ISO</w:t>
            </w:r>
            <w:r w:rsidRPr="000918E3">
              <w:rPr>
                <w:sz w:val="22"/>
                <w:szCs w:val="22"/>
              </w:rPr>
              <w:t xml:space="preserve"> 8467-2009</w:t>
            </w:r>
          </w:p>
        </w:tc>
      </w:tr>
      <w:tr w:rsidR="000C2849" w:rsidRPr="0038569C" w14:paraId="3328F9C3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8EBB1A" w14:textId="2F253BFB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3.16*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AC9C86" w14:textId="77777777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216827" w14:textId="77777777" w:rsidR="000C2849" w:rsidRDefault="000C2849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100.09/</w:t>
            </w:r>
          </w:p>
          <w:p w14:paraId="06FDB6D8" w14:textId="7C1B51E3" w:rsidR="000C2849" w:rsidRPr="00295E4A" w:rsidRDefault="000C2849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08.156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2A8A6B" w14:textId="77777777" w:rsidR="000C2849" w:rsidRPr="000918E3" w:rsidRDefault="000C2849" w:rsidP="00AA0C0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Концентрация сульфатов</w:t>
            </w:r>
          </w:p>
          <w:p w14:paraId="060CE65E" w14:textId="62BD2AEF" w:rsidR="000C2849" w:rsidRPr="000C2849" w:rsidRDefault="000C2849" w:rsidP="00AA0C0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2-5мг/дм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37EE602B" w14:textId="3EA86D1B" w:rsidR="000C2849" w:rsidRPr="000C2849" w:rsidRDefault="000C2849" w:rsidP="00AA0C0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5-25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4E5C411A" w14:textId="4D59F65E" w:rsidR="000C2849" w:rsidRPr="000C2849" w:rsidRDefault="000C2849" w:rsidP="00AA0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25-50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3A6AF8" w14:textId="77777777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2694D9" w14:textId="5263A109" w:rsidR="000C2849" w:rsidRPr="00295E4A" w:rsidRDefault="000C2849" w:rsidP="001F2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ГОСТ 31940-2013 п.6 (метод 3)</w:t>
            </w:r>
          </w:p>
        </w:tc>
      </w:tr>
      <w:tr w:rsidR="000C2849" w:rsidRPr="0038569C" w14:paraId="59CF5B14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944981" w14:textId="01F23C55" w:rsidR="000C2849" w:rsidRPr="00295E4A" w:rsidRDefault="000C2849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3.17*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D494FB" w14:textId="77777777" w:rsidR="000C2849" w:rsidRPr="00295E4A" w:rsidRDefault="000C2849" w:rsidP="000C284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1CB099" w14:textId="77777777" w:rsidR="000C2849" w:rsidRDefault="000C2849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100.09/</w:t>
            </w:r>
          </w:p>
          <w:p w14:paraId="65644716" w14:textId="766C9853" w:rsidR="000C2849" w:rsidRPr="00295E4A" w:rsidRDefault="000C2849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01.086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07F207" w14:textId="4A6F8F09" w:rsidR="000C2849" w:rsidRPr="00295E4A" w:rsidRDefault="000C2849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DCEAFB" w14:textId="77777777" w:rsidR="000C2849" w:rsidRPr="00295E4A" w:rsidRDefault="000C2849" w:rsidP="000C284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2F835D" w14:textId="16A421F6" w:rsidR="000C2849" w:rsidRPr="000C2849" w:rsidRDefault="000C2849" w:rsidP="000C284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МУК </w:t>
            </w:r>
            <w:proofErr w:type="gramStart"/>
            <w:r w:rsidRPr="000918E3">
              <w:rPr>
                <w:sz w:val="22"/>
                <w:szCs w:val="22"/>
              </w:rPr>
              <w:t>РБ  №</w:t>
            </w:r>
            <w:proofErr w:type="gramEnd"/>
            <w:r w:rsidRPr="000918E3">
              <w:rPr>
                <w:sz w:val="22"/>
                <w:szCs w:val="22"/>
              </w:rPr>
              <w:t>11-10-1-2002 п.8.1</w:t>
            </w:r>
          </w:p>
        </w:tc>
      </w:tr>
      <w:tr w:rsidR="000C2849" w:rsidRPr="0038569C" w14:paraId="2288AAB8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C0AC78" w14:textId="3097C0BF" w:rsidR="000C2849" w:rsidRPr="00295E4A" w:rsidRDefault="000C2849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3.18*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A5624B" w14:textId="77777777" w:rsidR="000C2849" w:rsidRPr="00295E4A" w:rsidRDefault="000C2849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99C2D4" w14:textId="77777777" w:rsidR="000C2849" w:rsidRDefault="000C2849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100.09/</w:t>
            </w:r>
          </w:p>
          <w:p w14:paraId="5DB8A3E5" w14:textId="3BDFBE71" w:rsidR="000C2849" w:rsidRPr="00295E4A" w:rsidRDefault="000C2849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01.086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74816E" w14:textId="50B3B9DA" w:rsidR="000C2849" w:rsidRPr="00295E4A" w:rsidRDefault="000C2849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Общие </w:t>
            </w:r>
            <w:proofErr w:type="spellStart"/>
            <w:r w:rsidRPr="000918E3">
              <w:rPr>
                <w:sz w:val="22"/>
                <w:szCs w:val="22"/>
              </w:rPr>
              <w:t>колиформные</w:t>
            </w:r>
            <w:proofErr w:type="spellEnd"/>
            <w:r w:rsidRPr="000918E3">
              <w:rPr>
                <w:sz w:val="22"/>
                <w:szCs w:val="22"/>
              </w:rPr>
              <w:t xml:space="preserve"> бактерии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960865" w14:textId="77777777" w:rsidR="000C2849" w:rsidRPr="00295E4A" w:rsidRDefault="000C2849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DC773" w14:textId="77777777" w:rsidR="000C2849" w:rsidRPr="000918E3" w:rsidRDefault="000C2849" w:rsidP="000C284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МУК РБ №11-10-1-2002 п.8.2</w:t>
            </w:r>
          </w:p>
          <w:p w14:paraId="2DCCBD58" w14:textId="77777777" w:rsidR="000C2849" w:rsidRPr="000C2849" w:rsidRDefault="000C2849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</w:tc>
      </w:tr>
      <w:tr w:rsidR="000C2849" w:rsidRPr="0038569C" w14:paraId="5DC3677D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D89D0F" w14:textId="013E64C9" w:rsidR="000C2849" w:rsidRPr="00295E4A" w:rsidRDefault="000C2849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3.19*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0E3159" w14:textId="77777777" w:rsidR="000C2849" w:rsidRPr="00295E4A" w:rsidRDefault="000C2849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9B97F" w14:textId="77777777" w:rsidR="000C2849" w:rsidRDefault="000C2849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100.09/</w:t>
            </w:r>
          </w:p>
          <w:p w14:paraId="7088088F" w14:textId="52D40752" w:rsidR="000C2849" w:rsidRPr="00295E4A" w:rsidRDefault="000C2849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01.086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BD3F00" w14:textId="48C74D5E" w:rsidR="000C2849" w:rsidRPr="00295E4A" w:rsidRDefault="000C2849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proofErr w:type="spellStart"/>
            <w:r w:rsidRPr="000918E3">
              <w:rPr>
                <w:sz w:val="22"/>
                <w:szCs w:val="22"/>
              </w:rPr>
              <w:t>Термотолерантные</w:t>
            </w:r>
            <w:proofErr w:type="spellEnd"/>
            <w:r w:rsidRPr="000918E3">
              <w:rPr>
                <w:sz w:val="22"/>
                <w:szCs w:val="22"/>
              </w:rPr>
              <w:t xml:space="preserve"> </w:t>
            </w:r>
            <w:proofErr w:type="spellStart"/>
            <w:r w:rsidRPr="000918E3">
              <w:rPr>
                <w:sz w:val="22"/>
                <w:szCs w:val="22"/>
              </w:rPr>
              <w:t>колиформные</w:t>
            </w:r>
            <w:proofErr w:type="spellEnd"/>
            <w:r w:rsidRPr="000918E3">
              <w:rPr>
                <w:sz w:val="22"/>
                <w:szCs w:val="22"/>
              </w:rPr>
              <w:t xml:space="preserve"> бактерии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26AFF3" w14:textId="77777777" w:rsidR="000C2849" w:rsidRPr="00295E4A" w:rsidRDefault="000C2849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38EC05" w14:textId="20EFFA13" w:rsidR="000C2849" w:rsidRPr="000C2849" w:rsidRDefault="000C2849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МУК </w:t>
            </w:r>
            <w:proofErr w:type="gramStart"/>
            <w:r w:rsidRPr="000918E3">
              <w:rPr>
                <w:sz w:val="22"/>
                <w:szCs w:val="22"/>
              </w:rPr>
              <w:t>РБ  №</w:t>
            </w:r>
            <w:proofErr w:type="gramEnd"/>
            <w:r w:rsidRPr="000918E3">
              <w:rPr>
                <w:sz w:val="22"/>
                <w:szCs w:val="22"/>
              </w:rPr>
              <w:t>11-10-1-2002 п.8.2</w:t>
            </w:r>
          </w:p>
        </w:tc>
      </w:tr>
      <w:tr w:rsidR="000C2849" w:rsidRPr="0038569C" w14:paraId="54580A05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0C900A" w14:textId="58325340" w:rsidR="000C2849" w:rsidRPr="00295E4A" w:rsidRDefault="000C2849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3.20*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FEB3E3" w14:textId="77777777" w:rsidR="000C2849" w:rsidRPr="00295E4A" w:rsidRDefault="000C2849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7C806E" w14:textId="77777777" w:rsidR="000C2849" w:rsidRDefault="000C2849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100.09/</w:t>
            </w:r>
          </w:p>
          <w:p w14:paraId="3447E6A7" w14:textId="7ABDF568" w:rsidR="000C2849" w:rsidRPr="000C2849" w:rsidRDefault="000C2849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04.125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AE9397" w14:textId="77777777" w:rsidR="000C2849" w:rsidRPr="000918E3" w:rsidRDefault="000C2849" w:rsidP="000C284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-57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Общая альфа-активность</w:t>
            </w:r>
          </w:p>
          <w:p w14:paraId="456870AE" w14:textId="77777777" w:rsidR="000C2849" w:rsidRPr="000C2849" w:rsidRDefault="000C2849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B79F26" w14:textId="77777777" w:rsidR="000C2849" w:rsidRPr="00295E4A" w:rsidRDefault="000C2849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60DEC6" w14:textId="77777777" w:rsidR="000C2849" w:rsidRPr="000918E3" w:rsidRDefault="000C2849" w:rsidP="000C284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Методика выполнения измерений суммарной активности альфа- и бета-излучающих радионуклидов и объемной активности цезия-137 в питьевой воде, утв. 23.12.2003 БГУ, согласована 19.12.2003 РУП «</w:t>
            </w:r>
            <w:proofErr w:type="spellStart"/>
            <w:r w:rsidRPr="000918E3">
              <w:rPr>
                <w:sz w:val="22"/>
                <w:szCs w:val="22"/>
              </w:rPr>
              <w:t>Жилкоммунтехника</w:t>
            </w:r>
            <w:proofErr w:type="spellEnd"/>
            <w:r w:rsidRPr="000918E3">
              <w:rPr>
                <w:sz w:val="22"/>
                <w:szCs w:val="22"/>
              </w:rPr>
              <w:t>»</w:t>
            </w:r>
          </w:p>
          <w:p w14:paraId="696149C5" w14:textId="77777777" w:rsidR="000C2849" w:rsidRPr="000C2849" w:rsidRDefault="000C2849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</w:tc>
      </w:tr>
      <w:tr w:rsidR="0016773C" w:rsidRPr="0038569C" w14:paraId="4A9DBBFB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5F1955" w14:textId="0BA37C7C" w:rsidR="0016773C" w:rsidRPr="00295E4A" w:rsidRDefault="0016773C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3.21*</w:t>
            </w: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631937" w14:textId="77777777" w:rsidR="0016773C" w:rsidRDefault="0016773C" w:rsidP="000C284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Вода питьевая централизованного и нецентрализованного водоснабжения</w:t>
            </w:r>
          </w:p>
          <w:p w14:paraId="64CB2DDE" w14:textId="77777777" w:rsidR="0016773C" w:rsidRPr="000918E3" w:rsidRDefault="0016773C" w:rsidP="000C284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Источники централизованного хозяйственно-питьевого водоснабжения</w:t>
            </w:r>
          </w:p>
          <w:p w14:paraId="685BC857" w14:textId="77777777" w:rsidR="0016773C" w:rsidRPr="00295E4A" w:rsidRDefault="0016773C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CEFF02" w14:textId="77777777" w:rsidR="0016773C" w:rsidRDefault="0016773C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100.09/</w:t>
            </w:r>
          </w:p>
          <w:p w14:paraId="24219231" w14:textId="7902E9C4" w:rsidR="0016773C" w:rsidRPr="00295E4A" w:rsidRDefault="0016773C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04.125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F21A73" w14:textId="1E9A09E6" w:rsidR="0016773C" w:rsidRPr="00295E4A" w:rsidRDefault="0016773C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Общая бета-активность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482B4F" w14:textId="77777777" w:rsidR="0016773C" w:rsidRPr="000918E3" w:rsidRDefault="0016773C" w:rsidP="000C284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СТБ 1756-2007</w:t>
            </w:r>
          </w:p>
          <w:p w14:paraId="20B2541D" w14:textId="77777777" w:rsidR="0016773C" w:rsidRPr="000918E3" w:rsidRDefault="0016773C" w:rsidP="000C284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СанПиН 10-124 РБ 99, утв. МЗ РБ № 46 от 19.10.1999</w:t>
            </w:r>
          </w:p>
          <w:p w14:paraId="74519660" w14:textId="77777777" w:rsidR="0016773C" w:rsidRPr="000918E3" w:rsidRDefault="0016773C" w:rsidP="000C284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СанПиН и ГН, утв. МЗ РБ № 105 от 02.08.2010</w:t>
            </w:r>
          </w:p>
          <w:p w14:paraId="00ED6D8C" w14:textId="77777777" w:rsidR="0016773C" w:rsidRPr="00295E4A" w:rsidRDefault="0016773C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903714" w14:textId="52C9C17B" w:rsidR="0016773C" w:rsidRPr="0016773C" w:rsidRDefault="0016773C" w:rsidP="0016773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Методика выполнения измерений суммарной активности альфа- и бета-излучающих радионуклидов и объемной активности цезия-137 в питьевой воде, утв. 23.12.2003 БГУ, согласована 19.12.2003 РУП «</w:t>
            </w:r>
            <w:proofErr w:type="spellStart"/>
            <w:r w:rsidRPr="000918E3">
              <w:rPr>
                <w:sz w:val="22"/>
                <w:szCs w:val="22"/>
              </w:rPr>
              <w:t>Жилкоммунтехника</w:t>
            </w:r>
            <w:proofErr w:type="spellEnd"/>
            <w:r w:rsidRPr="000918E3">
              <w:rPr>
                <w:sz w:val="22"/>
                <w:szCs w:val="22"/>
              </w:rPr>
              <w:t>»</w:t>
            </w:r>
          </w:p>
        </w:tc>
      </w:tr>
      <w:tr w:rsidR="0016773C" w:rsidRPr="0038569C" w14:paraId="5183A84B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DD7DA3" w14:textId="29D0E0DF" w:rsidR="0016773C" w:rsidRPr="00295E4A" w:rsidRDefault="0016773C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3.22*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29B632" w14:textId="77777777" w:rsidR="0016773C" w:rsidRPr="00295E4A" w:rsidRDefault="0016773C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B41AB2" w14:textId="77777777" w:rsidR="0016773C" w:rsidRDefault="0016773C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100.09/</w:t>
            </w:r>
          </w:p>
          <w:p w14:paraId="233F9028" w14:textId="4FF3F2BD" w:rsidR="0016773C" w:rsidRPr="000C2849" w:rsidRDefault="0016773C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04.125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8A08E6" w14:textId="67336D71" w:rsidR="0016773C" w:rsidRPr="000C2849" w:rsidRDefault="0016773C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Объемная активность цезия-137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844C80" w14:textId="21107A48" w:rsidR="0016773C" w:rsidRPr="000C2849" w:rsidRDefault="0016773C" w:rsidP="0016773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overflowPunct w:val="0"/>
              <w:autoSpaceDE w:val="0"/>
              <w:autoSpaceDN w:val="0"/>
              <w:adjustRightInd w:val="0"/>
              <w:spacing w:line="20" w:lineRule="atLeast"/>
              <w:ind w:left="57" w:right="-57"/>
              <w:contextualSpacing/>
              <w:textAlignment w:val="baseline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ГН 10-117-99 (РДУ-99)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77A862" w14:textId="342826E1" w:rsidR="0016773C" w:rsidRPr="000C2849" w:rsidRDefault="0016773C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МВИ 179-95</w:t>
            </w:r>
          </w:p>
        </w:tc>
      </w:tr>
      <w:tr w:rsidR="0016773C" w:rsidRPr="0038569C" w14:paraId="3D2A86A0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3A901B" w14:textId="77777777" w:rsidR="0016773C" w:rsidRDefault="0016773C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3.23</w:t>
            </w:r>
          </w:p>
          <w:p w14:paraId="62CA0BAF" w14:textId="51B73007" w:rsidR="0016773C" w:rsidRPr="00295E4A" w:rsidRDefault="0016773C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2F290A" w14:textId="77777777" w:rsidR="0016773C" w:rsidRPr="00295E4A" w:rsidRDefault="0016773C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BDE13F" w14:textId="77777777" w:rsidR="0016773C" w:rsidRDefault="0016773C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100.09/</w:t>
            </w:r>
          </w:p>
          <w:p w14:paraId="38465720" w14:textId="0470F6EF" w:rsidR="0016773C" w:rsidRPr="000C2849" w:rsidRDefault="0016773C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42.000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892F14" w14:textId="53646240" w:rsidR="0016773C" w:rsidRPr="000C2849" w:rsidRDefault="0016773C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Отбор проб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1A1AF9" w14:textId="77777777" w:rsidR="0016773C" w:rsidRPr="000918E3" w:rsidRDefault="0016773C" w:rsidP="000C284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proofErr w:type="gramStart"/>
            <w:r w:rsidRPr="000918E3">
              <w:rPr>
                <w:sz w:val="22"/>
                <w:szCs w:val="22"/>
              </w:rPr>
              <w:t>ГОСТ  Р</w:t>
            </w:r>
            <w:proofErr w:type="gramEnd"/>
            <w:r w:rsidRPr="000918E3">
              <w:rPr>
                <w:sz w:val="22"/>
                <w:szCs w:val="22"/>
              </w:rPr>
              <w:t xml:space="preserve"> 56237-2014 </w:t>
            </w:r>
          </w:p>
          <w:p w14:paraId="7D89A79B" w14:textId="77777777" w:rsidR="0016773C" w:rsidRPr="000918E3" w:rsidRDefault="0016773C" w:rsidP="000C284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СТБ ГОСТ Р</w:t>
            </w:r>
          </w:p>
          <w:p w14:paraId="24EFEDC1" w14:textId="77777777" w:rsidR="0016773C" w:rsidRPr="000918E3" w:rsidRDefault="0016773C" w:rsidP="000C284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51592-2001</w:t>
            </w:r>
          </w:p>
          <w:p w14:paraId="2380D61D" w14:textId="77777777" w:rsidR="0016773C" w:rsidRPr="000918E3" w:rsidRDefault="0016773C" w:rsidP="000C284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ГОСТ 31861-2012</w:t>
            </w:r>
          </w:p>
          <w:p w14:paraId="20A2D793" w14:textId="77777777" w:rsidR="0016773C" w:rsidRPr="000918E3" w:rsidRDefault="0016773C" w:rsidP="000C284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ГОСТ 31862-2012</w:t>
            </w:r>
          </w:p>
          <w:p w14:paraId="2234EF5B" w14:textId="77777777" w:rsidR="0016773C" w:rsidRPr="000918E3" w:rsidRDefault="0016773C" w:rsidP="000C284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МУК РБ </w:t>
            </w:r>
          </w:p>
          <w:p w14:paraId="63CF3E70" w14:textId="77777777" w:rsidR="0016773C" w:rsidRPr="000918E3" w:rsidRDefault="0016773C" w:rsidP="000C284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№ 11-10-1-2002</w:t>
            </w:r>
          </w:p>
          <w:p w14:paraId="12E004E9" w14:textId="209B3A5D" w:rsidR="0016773C" w:rsidRPr="000C2849" w:rsidRDefault="0016773C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ГОСТ 31954-2012 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1AB5EF" w14:textId="77777777" w:rsidR="0016773C" w:rsidRPr="000918E3" w:rsidRDefault="0016773C" w:rsidP="000C284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proofErr w:type="gramStart"/>
            <w:r w:rsidRPr="000918E3">
              <w:rPr>
                <w:sz w:val="22"/>
                <w:szCs w:val="22"/>
              </w:rPr>
              <w:t>ГОСТ  Р</w:t>
            </w:r>
            <w:proofErr w:type="gramEnd"/>
            <w:r w:rsidRPr="000918E3">
              <w:rPr>
                <w:sz w:val="22"/>
                <w:szCs w:val="22"/>
              </w:rPr>
              <w:t xml:space="preserve"> 56237-2014 </w:t>
            </w:r>
          </w:p>
          <w:p w14:paraId="61C27BD9" w14:textId="77777777" w:rsidR="0016773C" w:rsidRPr="000918E3" w:rsidRDefault="0016773C" w:rsidP="000C284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СТБ ГОСТ Р 51592-2001</w:t>
            </w:r>
          </w:p>
          <w:p w14:paraId="7D160E91" w14:textId="77777777" w:rsidR="0016773C" w:rsidRPr="000918E3" w:rsidRDefault="0016773C" w:rsidP="000C284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ГОСТ 31861-2012</w:t>
            </w:r>
          </w:p>
          <w:p w14:paraId="5239CF9B" w14:textId="77777777" w:rsidR="0016773C" w:rsidRPr="000918E3" w:rsidRDefault="0016773C" w:rsidP="000C284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ГОСТ 31862-2012</w:t>
            </w:r>
          </w:p>
          <w:p w14:paraId="0EDE3BC3" w14:textId="77777777" w:rsidR="0016773C" w:rsidRPr="000918E3" w:rsidRDefault="0016773C" w:rsidP="000C284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МУК РБ № 11-10-1-2002 п.3</w:t>
            </w:r>
          </w:p>
          <w:p w14:paraId="7EA76221" w14:textId="77777777" w:rsidR="0016773C" w:rsidRPr="000918E3" w:rsidRDefault="0016773C" w:rsidP="000C284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ГОСТ 31954-2012 п.3</w:t>
            </w:r>
          </w:p>
          <w:p w14:paraId="37290ED3" w14:textId="77777777" w:rsidR="0016773C" w:rsidRPr="000C2849" w:rsidRDefault="0016773C" w:rsidP="000C2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</w:tc>
      </w:tr>
      <w:tr w:rsidR="003979B8" w:rsidRPr="0038569C" w14:paraId="5E94CE69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F8D2D1" w14:textId="149CAE96" w:rsidR="003979B8" w:rsidRPr="00295E4A" w:rsidRDefault="003979B8" w:rsidP="00167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4.1*</w:t>
            </w: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A72586" w14:textId="77777777" w:rsidR="003979B8" w:rsidRPr="000918E3" w:rsidRDefault="003979B8" w:rsidP="0016773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Вода подземная</w:t>
            </w:r>
          </w:p>
          <w:p w14:paraId="1BBC70E6" w14:textId="77777777" w:rsidR="003979B8" w:rsidRPr="0016773C" w:rsidRDefault="003979B8" w:rsidP="00167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CCAB58" w14:textId="77777777" w:rsidR="003979B8" w:rsidRDefault="003979B8" w:rsidP="00167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100.04/</w:t>
            </w:r>
          </w:p>
          <w:p w14:paraId="2743DA48" w14:textId="78438EDD" w:rsidR="003979B8" w:rsidRPr="0016773C" w:rsidRDefault="003979B8" w:rsidP="00167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08.169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71AB98" w14:textId="77777777" w:rsidR="003979B8" w:rsidRPr="0016773C" w:rsidRDefault="003979B8" w:rsidP="0016773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Водородный показатель (рН) </w:t>
            </w:r>
          </w:p>
          <w:p w14:paraId="7119D4DE" w14:textId="498CC611" w:rsidR="003979B8" w:rsidRPr="0016773C" w:rsidRDefault="003979B8" w:rsidP="0016773C">
            <w:pP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ДИ: 2-12 </w:t>
            </w:r>
            <w:r w:rsidRPr="0016773C">
              <w:rPr>
                <w:sz w:val="22"/>
                <w:szCs w:val="22"/>
              </w:rPr>
              <w:t>ед. рН</w:t>
            </w:r>
          </w:p>
        </w:tc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86A188" w14:textId="77777777" w:rsidR="003979B8" w:rsidRPr="000918E3" w:rsidRDefault="003979B8" w:rsidP="0016773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ГН 2.1.5.10-21-2003, утв. МЗ РБ №207 от 30.12.2003</w:t>
            </w:r>
          </w:p>
          <w:p w14:paraId="07084B41" w14:textId="77777777" w:rsidR="003979B8" w:rsidRPr="0016773C" w:rsidRDefault="003979B8" w:rsidP="00167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3BA0CD" w14:textId="21EFA391" w:rsidR="003979B8" w:rsidRPr="0016773C" w:rsidRDefault="003979B8" w:rsidP="00167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СТБ </w:t>
            </w:r>
            <w:r w:rsidRPr="0016773C">
              <w:rPr>
                <w:sz w:val="22"/>
                <w:szCs w:val="22"/>
              </w:rPr>
              <w:t>IS</w:t>
            </w:r>
            <w:r w:rsidRPr="000918E3">
              <w:rPr>
                <w:sz w:val="22"/>
                <w:szCs w:val="22"/>
              </w:rPr>
              <w:t>0 10523-2009</w:t>
            </w:r>
          </w:p>
        </w:tc>
      </w:tr>
      <w:tr w:rsidR="003979B8" w:rsidRPr="0038569C" w14:paraId="4A72D444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90C891" w14:textId="7E3C06FB" w:rsidR="003979B8" w:rsidRPr="00295E4A" w:rsidRDefault="003979B8" w:rsidP="00167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4.2*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6B3553" w14:textId="77777777" w:rsidR="003979B8" w:rsidRPr="0016773C" w:rsidRDefault="003979B8" w:rsidP="00167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85F53B" w14:textId="77777777" w:rsidR="003979B8" w:rsidRDefault="003979B8" w:rsidP="00167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100.04/</w:t>
            </w:r>
          </w:p>
          <w:p w14:paraId="55E9720A" w14:textId="10D640F0" w:rsidR="003979B8" w:rsidRPr="0016773C" w:rsidRDefault="003979B8" w:rsidP="00167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08.156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298F84" w14:textId="77777777" w:rsidR="003979B8" w:rsidRPr="0016773C" w:rsidRDefault="003979B8" w:rsidP="0016773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Концентрация аммоний-иона</w:t>
            </w:r>
          </w:p>
          <w:p w14:paraId="77C8CF02" w14:textId="38975284" w:rsidR="003979B8" w:rsidRPr="0016773C" w:rsidRDefault="003979B8" w:rsidP="0016773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0,1-300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BA76B6" w14:textId="77777777" w:rsidR="003979B8" w:rsidRPr="0016773C" w:rsidRDefault="003979B8" w:rsidP="00167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690F0B" w14:textId="3222ECC1" w:rsidR="003979B8" w:rsidRPr="0016773C" w:rsidRDefault="003979B8" w:rsidP="00167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ГОСТ 33045-2014</w:t>
            </w:r>
          </w:p>
        </w:tc>
      </w:tr>
      <w:tr w:rsidR="003979B8" w:rsidRPr="0038569C" w14:paraId="162ABC20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584A12" w14:textId="10EC9CA2" w:rsidR="003979B8" w:rsidRPr="00295E4A" w:rsidRDefault="003979B8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4.3*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1EA348" w14:textId="77777777" w:rsidR="003979B8" w:rsidRPr="00295E4A" w:rsidRDefault="003979B8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672B76" w14:textId="77777777" w:rsidR="003979B8" w:rsidRDefault="003979B8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100.04/</w:t>
            </w:r>
          </w:p>
          <w:p w14:paraId="5E6AB5AE" w14:textId="57B199D3" w:rsidR="003979B8" w:rsidRPr="00295E4A" w:rsidRDefault="003979B8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08.156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486349" w14:textId="77777777" w:rsidR="003979B8" w:rsidRPr="003979B8" w:rsidRDefault="003979B8" w:rsidP="003979B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Концентрация нитрат-иона</w:t>
            </w:r>
          </w:p>
          <w:p w14:paraId="3EC8BAB7" w14:textId="5E4A6EBF" w:rsidR="003979B8" w:rsidRPr="003979B8" w:rsidRDefault="003979B8" w:rsidP="003979B8">
            <w:pPr>
              <w:tabs>
                <w:tab w:val="left" w:pos="6708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ДИ: св. 0,1 мг/дм</w:t>
            </w:r>
            <w:r w:rsidRPr="003979B8">
              <w:rPr>
                <w:sz w:val="22"/>
                <w:szCs w:val="22"/>
              </w:rPr>
              <w:t>3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AFC48A" w14:textId="77777777" w:rsidR="003979B8" w:rsidRPr="00295E4A" w:rsidRDefault="003979B8" w:rsidP="003979B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13B59B" w14:textId="47E34D91" w:rsidR="003979B8" w:rsidRPr="00295E4A" w:rsidRDefault="003979B8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ГОСТ 33045-2014</w:t>
            </w:r>
          </w:p>
        </w:tc>
      </w:tr>
      <w:tr w:rsidR="003979B8" w:rsidRPr="0038569C" w14:paraId="0EF8356C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62B63C" w14:textId="53AA7E43" w:rsidR="003979B8" w:rsidRPr="00295E4A" w:rsidRDefault="003979B8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4.4*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F5C861" w14:textId="77777777" w:rsidR="003979B8" w:rsidRPr="00295E4A" w:rsidRDefault="003979B8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BB9F12" w14:textId="77777777" w:rsidR="003979B8" w:rsidRDefault="003979B8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100.04/</w:t>
            </w:r>
          </w:p>
          <w:p w14:paraId="67150DFF" w14:textId="37FB38B7" w:rsidR="003979B8" w:rsidRPr="00295E4A" w:rsidRDefault="003979B8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08.156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F312E2" w14:textId="77777777" w:rsidR="003979B8" w:rsidRPr="003979B8" w:rsidRDefault="003979B8" w:rsidP="003979B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Концентрация сульфат-иона</w:t>
            </w:r>
          </w:p>
          <w:p w14:paraId="242849BC" w14:textId="3399BE01" w:rsidR="003979B8" w:rsidRPr="003979B8" w:rsidRDefault="003979B8" w:rsidP="003979B8">
            <w:pPr>
              <w:tabs>
                <w:tab w:val="left" w:pos="6708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2-5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38A17EC6" w14:textId="2200BF21" w:rsidR="003979B8" w:rsidRPr="003979B8" w:rsidRDefault="003979B8" w:rsidP="003979B8">
            <w:pPr>
              <w:tabs>
                <w:tab w:val="left" w:pos="6708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5-25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24A469FE" w14:textId="77777777" w:rsidR="003979B8" w:rsidRDefault="003979B8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  <w:vertAlign w:val="superscript"/>
              </w:rPr>
            </w:pPr>
            <w:r w:rsidRPr="000918E3">
              <w:rPr>
                <w:sz w:val="22"/>
                <w:szCs w:val="22"/>
              </w:rPr>
              <w:t>ДИ: 25-50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2DC6EAE5" w14:textId="74D1833B" w:rsidR="003979B8" w:rsidRPr="003979B8" w:rsidRDefault="003979B8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contextualSpacing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2E2550" w14:textId="77777777" w:rsidR="003979B8" w:rsidRPr="00295E4A" w:rsidRDefault="003979B8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5A4AE6" w14:textId="7B1E6264" w:rsidR="003979B8" w:rsidRPr="00295E4A" w:rsidRDefault="003979B8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ГОСТ 31940-2013 п.6 (метод 3)</w:t>
            </w:r>
          </w:p>
        </w:tc>
      </w:tr>
      <w:tr w:rsidR="003979B8" w:rsidRPr="0038569C" w14:paraId="6DBA6F5B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10BFB3" w14:textId="77777777" w:rsidR="003979B8" w:rsidRDefault="003979B8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5.1</w:t>
            </w:r>
          </w:p>
          <w:p w14:paraId="52DF8044" w14:textId="4A930AC3" w:rsidR="003979B8" w:rsidRPr="00295E4A" w:rsidRDefault="003979B8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C21DBE" w14:textId="77777777" w:rsidR="003979B8" w:rsidRPr="000918E3" w:rsidRDefault="003979B8" w:rsidP="003979B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Жилые помещения</w:t>
            </w:r>
          </w:p>
          <w:p w14:paraId="634895EE" w14:textId="77777777" w:rsidR="003979B8" w:rsidRPr="00295E4A" w:rsidRDefault="003979B8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CCA442" w14:textId="77777777" w:rsidR="003979B8" w:rsidRDefault="003979B8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100.11/</w:t>
            </w:r>
          </w:p>
          <w:p w14:paraId="72ACB482" w14:textId="2EBCF9EC" w:rsidR="003979B8" w:rsidRPr="003979B8" w:rsidRDefault="003979B8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35.065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1A08FD" w14:textId="77777777" w:rsidR="003979B8" w:rsidRPr="000918E3" w:rsidRDefault="003979B8" w:rsidP="003979B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Параметры микроклимата:</w:t>
            </w:r>
          </w:p>
          <w:p w14:paraId="6D67B24A" w14:textId="77777777" w:rsidR="003979B8" w:rsidRDefault="003979B8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- температура воздуха, </w:t>
            </w:r>
            <w:r>
              <w:rPr>
                <w:sz w:val="22"/>
                <w:szCs w:val="22"/>
                <w:vertAlign w:val="superscript"/>
              </w:rPr>
              <w:t>0</w:t>
            </w:r>
            <w:r w:rsidRPr="000918E3">
              <w:rPr>
                <w:sz w:val="22"/>
                <w:szCs w:val="22"/>
              </w:rPr>
              <w:t>С</w:t>
            </w:r>
          </w:p>
          <w:p w14:paraId="6695D264" w14:textId="6128984D" w:rsidR="003979B8" w:rsidRPr="003979B8" w:rsidRDefault="003979B8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B52736" w14:textId="1A8D7552" w:rsidR="003979B8" w:rsidRPr="00295E4A" w:rsidRDefault="003979B8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СанПиН, утв. МЗ РБ №95 от 20.08.2015</w:t>
            </w:r>
          </w:p>
        </w:tc>
        <w:tc>
          <w:tcPr>
            <w:tcW w:w="17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AE1722" w14:textId="3FDA7F64" w:rsidR="003979B8" w:rsidRPr="00295E4A" w:rsidRDefault="003979B8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ГОСТ 30494-2011</w:t>
            </w:r>
          </w:p>
        </w:tc>
      </w:tr>
      <w:tr w:rsidR="003979B8" w:rsidRPr="0038569C" w14:paraId="21CC3F21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77D501" w14:textId="77777777" w:rsidR="003979B8" w:rsidRDefault="003979B8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5.2</w:t>
            </w:r>
          </w:p>
          <w:p w14:paraId="7F62A5DA" w14:textId="4EB060A1" w:rsidR="003979B8" w:rsidRPr="00295E4A" w:rsidRDefault="003979B8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819775" w14:textId="77777777" w:rsidR="003979B8" w:rsidRPr="00295E4A" w:rsidRDefault="003979B8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15A96E" w14:textId="77777777" w:rsidR="003979B8" w:rsidRDefault="003979B8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100.11/</w:t>
            </w:r>
          </w:p>
          <w:p w14:paraId="349C0F57" w14:textId="1FC6436F" w:rsidR="003979B8" w:rsidRPr="003979B8" w:rsidRDefault="003979B8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35.060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053A0B" w14:textId="1EE53DE2" w:rsidR="003979B8" w:rsidRPr="003979B8" w:rsidRDefault="003979B8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- относительная влажность воздуха, 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90B619" w14:textId="77777777" w:rsidR="003979B8" w:rsidRPr="00295E4A" w:rsidRDefault="003979B8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A6D1D2" w14:textId="77CC0CC1" w:rsidR="003979B8" w:rsidRPr="00295E4A" w:rsidRDefault="003979B8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3979B8" w:rsidRPr="0038569C" w14:paraId="41AC70C0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D7EBBB" w14:textId="77777777" w:rsidR="007E37DF" w:rsidRDefault="007E37DF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6.1</w:t>
            </w:r>
          </w:p>
          <w:p w14:paraId="1092F71A" w14:textId="5670D63E" w:rsidR="003979B8" w:rsidRPr="00295E4A" w:rsidRDefault="007E37DF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2A95D9" w14:textId="77777777" w:rsidR="003979B8" w:rsidRPr="000918E3" w:rsidRDefault="003979B8" w:rsidP="003979B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righ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Осадки сточных вод</w:t>
            </w:r>
          </w:p>
          <w:p w14:paraId="711E53C5" w14:textId="77777777" w:rsidR="003979B8" w:rsidRPr="003979B8" w:rsidRDefault="003979B8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right="57"/>
              <w:contextualSpacing/>
              <w:rPr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8CF087" w14:textId="77777777" w:rsidR="007E37DF" w:rsidRDefault="003979B8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right="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100.08/</w:t>
            </w:r>
          </w:p>
          <w:p w14:paraId="338096AA" w14:textId="2E9C5C48" w:rsidR="003979B8" w:rsidRPr="003979B8" w:rsidRDefault="003979B8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right="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42.000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20D963" w14:textId="1BBA508E" w:rsidR="003979B8" w:rsidRPr="003979B8" w:rsidRDefault="003979B8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Отбор проб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B126B6" w14:textId="77777777" w:rsidR="003979B8" w:rsidRPr="000918E3" w:rsidRDefault="003979B8" w:rsidP="007E37D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contextualSpacing/>
              <w:rPr>
                <w:sz w:val="22"/>
                <w:szCs w:val="22"/>
              </w:rPr>
            </w:pPr>
            <w:proofErr w:type="spellStart"/>
            <w:r w:rsidRPr="000918E3">
              <w:rPr>
                <w:sz w:val="22"/>
                <w:szCs w:val="22"/>
              </w:rPr>
              <w:t>МОПр</w:t>
            </w:r>
            <w:proofErr w:type="spellEnd"/>
            <w:r w:rsidRPr="000918E3">
              <w:rPr>
                <w:sz w:val="22"/>
                <w:szCs w:val="22"/>
              </w:rPr>
              <w:t>. МН 01-98</w:t>
            </w:r>
          </w:p>
          <w:p w14:paraId="72409ECD" w14:textId="77777777" w:rsidR="003979B8" w:rsidRPr="003979B8" w:rsidRDefault="003979B8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contextualSpacing/>
              <w:rPr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26E6C4" w14:textId="77777777" w:rsidR="003979B8" w:rsidRPr="000918E3" w:rsidRDefault="003979B8" w:rsidP="007E37D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contextualSpacing/>
              <w:rPr>
                <w:sz w:val="22"/>
                <w:szCs w:val="22"/>
              </w:rPr>
            </w:pPr>
            <w:proofErr w:type="spellStart"/>
            <w:r w:rsidRPr="000918E3">
              <w:rPr>
                <w:sz w:val="22"/>
                <w:szCs w:val="22"/>
              </w:rPr>
              <w:t>МОПр</w:t>
            </w:r>
            <w:proofErr w:type="spellEnd"/>
            <w:r w:rsidRPr="000918E3">
              <w:rPr>
                <w:sz w:val="22"/>
                <w:szCs w:val="22"/>
              </w:rPr>
              <w:t>. МН 01-98</w:t>
            </w:r>
          </w:p>
          <w:p w14:paraId="341917A2" w14:textId="576FAE17" w:rsidR="003979B8" w:rsidRPr="003979B8" w:rsidRDefault="003979B8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п.4.2</w:t>
            </w:r>
          </w:p>
        </w:tc>
      </w:tr>
      <w:tr w:rsidR="003979B8" w:rsidRPr="0038569C" w14:paraId="4BA2B6CB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D15327" w14:textId="2C50B0D3" w:rsidR="003979B8" w:rsidRPr="00295E4A" w:rsidRDefault="007E37DF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6.2*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3F61B8" w14:textId="77777777" w:rsidR="007E37DF" w:rsidRPr="000918E3" w:rsidRDefault="007E37DF" w:rsidP="007E37D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right="57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Осадки сточных вод</w:t>
            </w:r>
          </w:p>
          <w:p w14:paraId="4E6FD842" w14:textId="77777777" w:rsidR="003979B8" w:rsidRPr="00295E4A" w:rsidRDefault="003979B8" w:rsidP="00397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5437DB" w14:textId="77777777" w:rsidR="007E37DF" w:rsidRDefault="003979B8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100.08/</w:t>
            </w:r>
          </w:p>
          <w:p w14:paraId="33C834B1" w14:textId="6C388BB3" w:rsidR="003979B8" w:rsidRPr="003979B8" w:rsidRDefault="003979B8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04.125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2835EB" w14:textId="77777777" w:rsidR="003979B8" w:rsidRPr="000918E3" w:rsidRDefault="003979B8" w:rsidP="007E37D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Удельная активность </w:t>
            </w:r>
          </w:p>
          <w:p w14:paraId="229A468A" w14:textId="26A9634C" w:rsidR="003979B8" w:rsidRPr="003979B8" w:rsidRDefault="003979B8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contextualSpacing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цезия-137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5315CD" w14:textId="77777777" w:rsidR="003979B8" w:rsidRPr="000918E3" w:rsidRDefault="003979B8" w:rsidP="007E37D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СанПиН 2.6.6.8-8-2004 (СПООД-2004), </w:t>
            </w:r>
          </w:p>
          <w:p w14:paraId="4D784658" w14:textId="77777777" w:rsidR="003979B8" w:rsidRPr="000918E3" w:rsidRDefault="003979B8" w:rsidP="007E37D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rPr>
                <w:sz w:val="22"/>
                <w:szCs w:val="22"/>
              </w:rPr>
            </w:pPr>
            <w:proofErr w:type="spellStart"/>
            <w:r w:rsidRPr="000918E3">
              <w:rPr>
                <w:sz w:val="22"/>
                <w:szCs w:val="22"/>
              </w:rPr>
              <w:t>СанНиП</w:t>
            </w:r>
            <w:proofErr w:type="spellEnd"/>
            <w:r w:rsidRPr="000918E3">
              <w:rPr>
                <w:sz w:val="22"/>
                <w:szCs w:val="22"/>
              </w:rPr>
              <w:t>, утв. МЗ РБ№ 137 от 31.12.2013</w:t>
            </w:r>
          </w:p>
          <w:p w14:paraId="1A2F74E3" w14:textId="77777777" w:rsidR="003979B8" w:rsidRPr="000918E3" w:rsidRDefault="003979B8" w:rsidP="007E37D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ГН, утв. МЗ РБ</w:t>
            </w:r>
          </w:p>
          <w:p w14:paraId="29A3F6EB" w14:textId="77777777" w:rsidR="003979B8" w:rsidRPr="000918E3" w:rsidRDefault="003979B8" w:rsidP="007E37D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№ 213 от 28.12.2012</w:t>
            </w:r>
          </w:p>
          <w:p w14:paraId="1390E69D" w14:textId="12444FAB" w:rsidR="003979B8" w:rsidRPr="00295E4A" w:rsidRDefault="003979B8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color w:val="000000"/>
                <w:sz w:val="22"/>
                <w:szCs w:val="22"/>
              </w:rPr>
            </w:pPr>
            <w:proofErr w:type="spellStart"/>
            <w:r w:rsidRPr="000918E3">
              <w:rPr>
                <w:sz w:val="22"/>
                <w:szCs w:val="22"/>
              </w:rPr>
              <w:t>СанНиП</w:t>
            </w:r>
            <w:proofErr w:type="spellEnd"/>
            <w:r w:rsidRPr="000918E3">
              <w:rPr>
                <w:sz w:val="22"/>
                <w:szCs w:val="22"/>
              </w:rPr>
              <w:t>, утв.  МЗ РБ №142 от 31.12.2015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EBDDA4" w14:textId="61B112BC" w:rsidR="003979B8" w:rsidRPr="00295E4A" w:rsidRDefault="003979B8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МВИ 179-95</w:t>
            </w:r>
          </w:p>
        </w:tc>
      </w:tr>
      <w:tr w:rsidR="007E37DF" w:rsidRPr="0038569C" w14:paraId="30C70AFA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206C32" w14:textId="77777777" w:rsidR="005A4BFC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</w:t>
            </w:r>
          </w:p>
          <w:p w14:paraId="146289F4" w14:textId="0A4B12E4" w:rsidR="007E37DF" w:rsidRPr="00295E4A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530273" w14:textId="32E223F2" w:rsidR="007E37DF" w:rsidRPr="00295E4A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  <w:lang w:eastAsia="en-US"/>
              </w:rPr>
              <w:t>Твердые бытовые отходы (ТБО)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AF9EA5" w14:textId="77777777" w:rsidR="007E37DF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100.08/</w:t>
            </w:r>
          </w:p>
          <w:p w14:paraId="4291C115" w14:textId="49EFAC3E" w:rsidR="007E37DF" w:rsidRPr="003979B8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42.000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A90B28" w14:textId="4BAAF6AA" w:rsidR="007E37DF" w:rsidRPr="003979B8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Отбор проб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1DF724" w14:textId="13DE4077" w:rsidR="007E37DF" w:rsidRPr="007E37DF" w:rsidRDefault="007E37DF" w:rsidP="007E37D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proofErr w:type="spellStart"/>
            <w:r w:rsidRPr="000918E3">
              <w:rPr>
                <w:sz w:val="22"/>
                <w:szCs w:val="22"/>
              </w:rPr>
              <w:t>МОПр</w:t>
            </w:r>
            <w:proofErr w:type="spellEnd"/>
            <w:r w:rsidRPr="000918E3">
              <w:rPr>
                <w:sz w:val="22"/>
                <w:szCs w:val="22"/>
              </w:rPr>
              <w:t>. МН 01-98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9EF26D" w14:textId="51CB1CCF" w:rsidR="007E37DF" w:rsidRPr="007E37DF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proofErr w:type="spellStart"/>
            <w:r w:rsidRPr="000918E3">
              <w:rPr>
                <w:sz w:val="22"/>
                <w:szCs w:val="22"/>
              </w:rPr>
              <w:t>МОПр</w:t>
            </w:r>
            <w:proofErr w:type="spellEnd"/>
            <w:r w:rsidRPr="000918E3">
              <w:rPr>
                <w:sz w:val="22"/>
                <w:szCs w:val="22"/>
              </w:rPr>
              <w:t>. МН 01-98 п.4.3</w:t>
            </w:r>
          </w:p>
        </w:tc>
      </w:tr>
      <w:tr w:rsidR="007E37DF" w:rsidRPr="0038569C" w14:paraId="5537C53F" w14:textId="77777777" w:rsidTr="007E37D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50554E" w14:textId="6F3C2153" w:rsidR="007E37DF" w:rsidRPr="00295E4A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7.2*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E56EC6" w14:textId="77777777" w:rsidR="007E37DF" w:rsidRPr="00295E4A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2D9B68" w14:textId="77777777" w:rsidR="007E37DF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100.08/</w:t>
            </w:r>
          </w:p>
          <w:p w14:paraId="4CD768D0" w14:textId="0E65C46F" w:rsidR="007E37DF" w:rsidRPr="003979B8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04.125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DCC6F4" w14:textId="0BC1E161" w:rsidR="007E37DF" w:rsidRPr="003979B8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0" w:lineRule="atLeast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F0004F" w14:textId="77777777" w:rsidR="007E37DF" w:rsidRPr="000918E3" w:rsidRDefault="007E37DF" w:rsidP="007E37D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СанПиН 2.6.6.8-8-2004 (СПООД-2004), </w:t>
            </w:r>
          </w:p>
          <w:p w14:paraId="3D48A7C6" w14:textId="77777777" w:rsidR="007E37DF" w:rsidRPr="000918E3" w:rsidRDefault="007E37DF" w:rsidP="007E37D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ГН, утв. МЗ РБ</w:t>
            </w:r>
          </w:p>
          <w:p w14:paraId="27591EF0" w14:textId="77777777" w:rsidR="007E37DF" w:rsidRPr="000918E3" w:rsidRDefault="007E37DF" w:rsidP="007E37D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№ 213 от 28.12.2012</w:t>
            </w:r>
          </w:p>
          <w:p w14:paraId="76C98535" w14:textId="2104A605" w:rsidR="007E37DF" w:rsidRPr="007E37DF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proofErr w:type="spellStart"/>
            <w:r w:rsidRPr="000918E3">
              <w:rPr>
                <w:sz w:val="22"/>
                <w:szCs w:val="22"/>
              </w:rPr>
              <w:t>СанНиП</w:t>
            </w:r>
            <w:proofErr w:type="spellEnd"/>
            <w:r w:rsidRPr="000918E3">
              <w:rPr>
                <w:sz w:val="22"/>
                <w:szCs w:val="22"/>
              </w:rPr>
              <w:t>, утв.  МЗ РБ №142 от 31.12.2015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084B26" w14:textId="4A61D692" w:rsidR="007E37DF" w:rsidRPr="007E37DF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МВИ 179-95 </w:t>
            </w:r>
          </w:p>
        </w:tc>
      </w:tr>
      <w:tr w:rsidR="007E37DF" w:rsidRPr="0038569C" w14:paraId="20C6DB00" w14:textId="77777777" w:rsidTr="00AF1834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C78A95" w14:textId="77777777" w:rsidR="005A4BFC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</w:t>
            </w:r>
          </w:p>
          <w:p w14:paraId="206A7F85" w14:textId="5FE3C348" w:rsidR="007E37DF" w:rsidRPr="00295E4A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AADCC5" w14:textId="38351A3A" w:rsidR="007E37DF" w:rsidRPr="00295E4A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  <w:lang w:eastAsia="en-US"/>
              </w:rPr>
              <w:t>Зольные отходы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95DF7D" w14:textId="77777777" w:rsidR="007E37DF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100.08/</w:t>
            </w:r>
          </w:p>
          <w:p w14:paraId="25E44809" w14:textId="3FB15EFD" w:rsidR="007E37DF" w:rsidRPr="00295E4A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42.000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AC4C46" w14:textId="5F84F246" w:rsidR="007E37DF" w:rsidRPr="00295E4A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Отбор проб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F6EC74" w14:textId="0D12D75C" w:rsidR="007E37DF" w:rsidRPr="007E37DF" w:rsidRDefault="007E37DF" w:rsidP="007E37D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proofErr w:type="spellStart"/>
            <w:r w:rsidRPr="000918E3">
              <w:rPr>
                <w:sz w:val="22"/>
                <w:szCs w:val="22"/>
              </w:rPr>
              <w:t>МОПр</w:t>
            </w:r>
            <w:proofErr w:type="spellEnd"/>
            <w:r w:rsidRPr="000918E3">
              <w:rPr>
                <w:sz w:val="22"/>
                <w:szCs w:val="22"/>
              </w:rPr>
              <w:t>. МН 01-98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D9DB81" w14:textId="1F06148A" w:rsidR="007E37DF" w:rsidRPr="007E37DF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proofErr w:type="spellStart"/>
            <w:r w:rsidRPr="000918E3">
              <w:rPr>
                <w:sz w:val="22"/>
                <w:szCs w:val="22"/>
              </w:rPr>
              <w:t>МОПр</w:t>
            </w:r>
            <w:proofErr w:type="spellEnd"/>
            <w:r w:rsidRPr="000918E3">
              <w:rPr>
                <w:sz w:val="22"/>
                <w:szCs w:val="22"/>
              </w:rPr>
              <w:t>. МН 01-98 п.4.4</w:t>
            </w:r>
          </w:p>
        </w:tc>
      </w:tr>
      <w:tr w:rsidR="007E37DF" w:rsidRPr="0038569C" w14:paraId="251A4244" w14:textId="77777777" w:rsidTr="00AF1834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B9661B" w14:textId="59667133" w:rsidR="007E37DF" w:rsidRPr="00295E4A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8.2*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8EED94" w14:textId="77777777" w:rsidR="007E37DF" w:rsidRPr="00295E4A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AD299A" w14:textId="77777777" w:rsidR="007E37DF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100.08/</w:t>
            </w:r>
          </w:p>
          <w:p w14:paraId="763D2373" w14:textId="1AAB6E24" w:rsidR="007E37DF" w:rsidRPr="00295E4A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04.125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3C14EB" w14:textId="77777777" w:rsidR="007E37DF" w:rsidRPr="000918E3" w:rsidRDefault="007E37DF" w:rsidP="007E37DF">
            <w:pPr>
              <w:ind w:left="57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Удельная активность </w:t>
            </w:r>
          </w:p>
          <w:p w14:paraId="2285E711" w14:textId="22FB3F1C" w:rsidR="007E37DF" w:rsidRPr="00295E4A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цезия-137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B0D071" w14:textId="77777777" w:rsidR="007E37DF" w:rsidRPr="000918E3" w:rsidRDefault="007E37DF" w:rsidP="007E37D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СанПиН 2.6.6.8-8-2004 (СПООД-2004), </w:t>
            </w:r>
          </w:p>
          <w:p w14:paraId="69394C86" w14:textId="77777777" w:rsidR="007E37DF" w:rsidRPr="000918E3" w:rsidRDefault="007E37DF" w:rsidP="007E37D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proofErr w:type="spellStart"/>
            <w:r w:rsidRPr="000918E3">
              <w:rPr>
                <w:sz w:val="22"/>
                <w:szCs w:val="22"/>
              </w:rPr>
              <w:t>СанНиП</w:t>
            </w:r>
            <w:proofErr w:type="spellEnd"/>
            <w:r w:rsidRPr="000918E3">
              <w:rPr>
                <w:sz w:val="22"/>
                <w:szCs w:val="22"/>
              </w:rPr>
              <w:t>, утв. МЗ РБ№ 137 от 31.12.2013</w:t>
            </w:r>
          </w:p>
          <w:p w14:paraId="5639A9D6" w14:textId="77777777" w:rsidR="007E37DF" w:rsidRPr="000918E3" w:rsidRDefault="007E37DF" w:rsidP="007E37D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ГН, утв. МЗ РБ</w:t>
            </w:r>
          </w:p>
          <w:p w14:paraId="7D356BED" w14:textId="77777777" w:rsidR="007E37DF" w:rsidRPr="000918E3" w:rsidRDefault="007E37DF" w:rsidP="007E37D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№ 213 от 28.12.2012</w:t>
            </w:r>
          </w:p>
          <w:p w14:paraId="05FE4D6C" w14:textId="057A669A" w:rsidR="007E37DF" w:rsidRPr="007E37DF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proofErr w:type="spellStart"/>
            <w:r w:rsidRPr="000918E3">
              <w:rPr>
                <w:sz w:val="22"/>
                <w:szCs w:val="22"/>
              </w:rPr>
              <w:t>СанНиП</w:t>
            </w:r>
            <w:proofErr w:type="spellEnd"/>
            <w:r w:rsidRPr="000918E3">
              <w:rPr>
                <w:sz w:val="22"/>
                <w:szCs w:val="22"/>
              </w:rPr>
              <w:t>, утв.  МЗ РБ №142 от 31.12.2015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ECDE56" w14:textId="43BECD07" w:rsidR="007E37DF" w:rsidRPr="007E37DF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МВИ 179-95 </w:t>
            </w:r>
          </w:p>
        </w:tc>
      </w:tr>
      <w:tr w:rsidR="007E37DF" w:rsidRPr="0038569C" w14:paraId="703F9C98" w14:textId="77777777" w:rsidTr="003072A4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632C3C" w14:textId="77777777" w:rsidR="007E37DF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9.1</w:t>
            </w:r>
          </w:p>
          <w:p w14:paraId="0AFCC42F" w14:textId="3D32AEA8" w:rsidR="007E37DF" w:rsidRPr="00295E4A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FEE417" w14:textId="3C2B75DC" w:rsidR="007E37DF" w:rsidRPr="00295E4A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  <w:lang w:eastAsia="en-US"/>
              </w:rPr>
              <w:t>Уличный смет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01273C" w14:textId="77777777" w:rsidR="007E37DF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100.08/</w:t>
            </w:r>
          </w:p>
          <w:p w14:paraId="568115DA" w14:textId="63A4E564" w:rsidR="007E37DF" w:rsidRPr="007E37DF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42.000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3041AF" w14:textId="677FC70F" w:rsidR="007E37DF" w:rsidRPr="007E37DF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Отбор проб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54A939" w14:textId="7832FF77" w:rsidR="007E37DF" w:rsidRPr="007E37DF" w:rsidRDefault="007E37DF" w:rsidP="007E37DF">
            <w:pPr>
              <w:rPr>
                <w:sz w:val="22"/>
                <w:szCs w:val="22"/>
              </w:rPr>
            </w:pPr>
            <w:proofErr w:type="spellStart"/>
            <w:r w:rsidRPr="000918E3">
              <w:rPr>
                <w:sz w:val="22"/>
                <w:szCs w:val="22"/>
              </w:rPr>
              <w:t>МОПр</w:t>
            </w:r>
            <w:proofErr w:type="spellEnd"/>
            <w:r w:rsidRPr="000918E3">
              <w:rPr>
                <w:sz w:val="22"/>
                <w:szCs w:val="22"/>
              </w:rPr>
              <w:t>. МН 01-98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3876CF" w14:textId="77777777" w:rsidR="007E37DF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proofErr w:type="spellStart"/>
            <w:r w:rsidRPr="000918E3">
              <w:rPr>
                <w:sz w:val="22"/>
                <w:szCs w:val="22"/>
              </w:rPr>
              <w:t>МОПр</w:t>
            </w:r>
            <w:proofErr w:type="spellEnd"/>
            <w:r w:rsidRPr="000918E3">
              <w:rPr>
                <w:sz w:val="22"/>
                <w:szCs w:val="22"/>
              </w:rPr>
              <w:t>. МН 01-98 п.4.5</w:t>
            </w:r>
          </w:p>
          <w:p w14:paraId="01ECB099" w14:textId="4D30339A" w:rsidR="005A4BFC" w:rsidRPr="007E37DF" w:rsidRDefault="005A4BFC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7E37DF" w:rsidRPr="0038569C" w14:paraId="13219173" w14:textId="77777777" w:rsidTr="003072A4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27A3DE" w14:textId="30AB1AFA" w:rsidR="007E37DF" w:rsidRPr="00295E4A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9.2*</w:t>
            </w:r>
          </w:p>
        </w:tc>
        <w:tc>
          <w:tcPr>
            <w:tcW w:w="2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C66380" w14:textId="77777777" w:rsidR="007E37DF" w:rsidRPr="00295E4A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BBF5D7" w14:textId="77777777" w:rsidR="007E37DF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100.08/</w:t>
            </w:r>
          </w:p>
          <w:p w14:paraId="00E3F5E7" w14:textId="6F4B16F0" w:rsidR="007E37DF" w:rsidRPr="007E37DF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04.125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5F5CE" w14:textId="77777777" w:rsidR="007E37DF" w:rsidRPr="000918E3" w:rsidRDefault="007E37DF" w:rsidP="007E37D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Удельная активность </w:t>
            </w:r>
          </w:p>
          <w:p w14:paraId="445D4E93" w14:textId="45239D80" w:rsidR="007E37DF" w:rsidRPr="007E37DF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цезия-137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5E2426" w14:textId="77777777" w:rsidR="007E37DF" w:rsidRPr="000918E3" w:rsidRDefault="007E37DF" w:rsidP="007E37DF">
            <w:pPr>
              <w:ind w:left="57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 xml:space="preserve">СанПиН 2.6.6.8-8-2004 (СПООД-2004), </w:t>
            </w:r>
          </w:p>
          <w:p w14:paraId="709D87D0" w14:textId="77777777" w:rsidR="007E37DF" w:rsidRPr="000918E3" w:rsidRDefault="007E37DF" w:rsidP="007E37DF">
            <w:pPr>
              <w:ind w:left="57"/>
              <w:rPr>
                <w:sz w:val="22"/>
                <w:szCs w:val="22"/>
              </w:rPr>
            </w:pPr>
            <w:proofErr w:type="spellStart"/>
            <w:r w:rsidRPr="000918E3">
              <w:rPr>
                <w:sz w:val="22"/>
                <w:szCs w:val="22"/>
              </w:rPr>
              <w:t>СанНиП</w:t>
            </w:r>
            <w:proofErr w:type="spellEnd"/>
            <w:r w:rsidRPr="000918E3">
              <w:rPr>
                <w:sz w:val="22"/>
                <w:szCs w:val="22"/>
              </w:rPr>
              <w:t>, утв. МЗ РБ№ 137 от 31.12.2013</w:t>
            </w:r>
          </w:p>
          <w:p w14:paraId="667037BD" w14:textId="77777777" w:rsidR="007E37DF" w:rsidRPr="000918E3" w:rsidRDefault="007E37DF" w:rsidP="007E37DF">
            <w:pPr>
              <w:ind w:left="57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ГН, утв. МЗ РБ</w:t>
            </w:r>
          </w:p>
          <w:p w14:paraId="7A174445" w14:textId="77777777" w:rsidR="007E37DF" w:rsidRPr="000918E3" w:rsidRDefault="007E37DF" w:rsidP="007E37DF">
            <w:pPr>
              <w:ind w:left="57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№ 213 от 28.12.2012</w:t>
            </w:r>
          </w:p>
          <w:p w14:paraId="4A9C24F6" w14:textId="69A2F982" w:rsidR="007E37DF" w:rsidRPr="007E37DF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proofErr w:type="spellStart"/>
            <w:r w:rsidRPr="000918E3">
              <w:rPr>
                <w:sz w:val="22"/>
                <w:szCs w:val="22"/>
              </w:rPr>
              <w:t>СанНиП</w:t>
            </w:r>
            <w:proofErr w:type="spellEnd"/>
            <w:r w:rsidRPr="000918E3">
              <w:rPr>
                <w:sz w:val="22"/>
                <w:szCs w:val="22"/>
              </w:rPr>
              <w:t>, утв.  МЗ РБ №142 от 31.12.2015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42C237" w14:textId="2C4AE68A" w:rsidR="007E37DF" w:rsidRPr="007E37DF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МВИ 179-95</w:t>
            </w:r>
          </w:p>
        </w:tc>
      </w:tr>
      <w:tr w:rsidR="007E37DF" w:rsidRPr="0038569C" w14:paraId="5FF37B8B" w14:textId="77777777" w:rsidTr="00D02384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6570E3" w14:textId="1726241E" w:rsidR="007E37DF" w:rsidRPr="00295E4A" w:rsidRDefault="005A4BFC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10.1*</w:t>
            </w:r>
            <w:r w:rsidR="001F2390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A89666" w14:textId="2882FA88" w:rsidR="007E37DF" w:rsidRPr="00295E4A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  <w:lang w:eastAsia="en-US"/>
              </w:rPr>
              <w:t>Объекты внешней среды, помещения лаборатории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4D5B0E" w14:textId="77777777" w:rsidR="005A4BFC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100.12/</w:t>
            </w:r>
          </w:p>
          <w:p w14:paraId="279EA10C" w14:textId="039B20FE" w:rsidR="007E37DF" w:rsidRPr="00295E4A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04.056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95029C" w14:textId="6C615AE9" w:rsidR="007E37DF" w:rsidRPr="00295E4A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91C574" w14:textId="6DE987CA" w:rsidR="007E37DF" w:rsidRPr="00295E4A" w:rsidRDefault="007E37DF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0918E3">
              <w:rPr>
                <w:sz w:val="22"/>
                <w:szCs w:val="22"/>
                <w:lang w:eastAsia="en-US"/>
              </w:rPr>
              <w:t>Контрольные уровни радиоактивного загрязнения для принятия решения о проведении дезактивационных работ, утв. Комитетом по проблемам последствий катастрофы на Чернобыльской АЭС Республики Беларусь от 02.08.2004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50E87A" w14:textId="47D64ED5" w:rsidR="007E37DF" w:rsidRPr="00295E4A" w:rsidRDefault="005A4BFC" w:rsidP="007E3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МВИ.ГМ.1906-2020</w:t>
            </w:r>
          </w:p>
        </w:tc>
      </w:tr>
      <w:tr w:rsidR="005A4BFC" w:rsidRPr="0038569C" w14:paraId="51D16906" w14:textId="77777777" w:rsidTr="00602D1D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9501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EA4E79" w14:textId="606FA17F" w:rsidR="005A4BFC" w:rsidRPr="00295E4A" w:rsidRDefault="005A4BFC" w:rsidP="005A4B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ул.Калинина,2М, 247673,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г.Рогачев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>, Гомельская область</w:t>
            </w:r>
          </w:p>
        </w:tc>
      </w:tr>
      <w:tr w:rsidR="005A4BFC" w:rsidRPr="0038569C" w14:paraId="59C29F96" w14:textId="77777777" w:rsidTr="00C6575B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0F71F2" w14:textId="77777777" w:rsidR="005A4BFC" w:rsidRDefault="005A4BFC" w:rsidP="005A4B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D692C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8D692C">
              <w:rPr>
                <w:color w:val="000000"/>
                <w:sz w:val="22"/>
                <w:szCs w:val="22"/>
              </w:rPr>
              <w:t>.1</w:t>
            </w:r>
          </w:p>
          <w:p w14:paraId="0D9BA732" w14:textId="3D9352FD" w:rsidR="005A4BFC" w:rsidRPr="00295E4A" w:rsidRDefault="005A4BFC" w:rsidP="005A4B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D692C">
              <w:rPr>
                <w:color w:val="000000"/>
                <w:sz w:val="22"/>
                <w:szCs w:val="22"/>
              </w:rPr>
              <w:t>*</w:t>
            </w: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69EB41" w14:textId="57E39A56" w:rsidR="005A4BFC" w:rsidRPr="00295E4A" w:rsidRDefault="005A4BFC" w:rsidP="005A4B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Здания и сооружения (системы вентиляции с естественным побуждением воздушных потоков)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A4BAB2" w14:textId="77777777" w:rsidR="005A4BFC" w:rsidRDefault="005A4BFC" w:rsidP="000148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100.13/</w:t>
            </w:r>
          </w:p>
          <w:p w14:paraId="379B1642" w14:textId="77777777" w:rsidR="005A4BFC" w:rsidRDefault="005A4BFC" w:rsidP="000148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23.000</w:t>
            </w:r>
          </w:p>
          <w:p w14:paraId="53B1A26A" w14:textId="77777777" w:rsidR="005A4BFC" w:rsidRDefault="005A4BFC" w:rsidP="000148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100.13/</w:t>
            </w:r>
          </w:p>
          <w:p w14:paraId="2572D809" w14:textId="60B09E70" w:rsidR="005A4BFC" w:rsidRPr="00295E4A" w:rsidRDefault="005A4BFC" w:rsidP="000148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29.061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BB1809" w14:textId="77777777" w:rsidR="005A4BFC" w:rsidRDefault="005A4BFC" w:rsidP="005A4B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Скорость потока воздуха, количество (расход) удаляемого воздуха, геометрические размеры</w:t>
            </w:r>
          </w:p>
          <w:p w14:paraId="41D68652" w14:textId="0E95F9F3" w:rsidR="005A4BFC" w:rsidRPr="00295E4A" w:rsidRDefault="005A4BFC" w:rsidP="005A4B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воздуховодов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A28950" w14:textId="77777777" w:rsidR="005A4BFC" w:rsidRDefault="005A4BFC" w:rsidP="005A4B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СН 4.02.03-2019</w:t>
            </w:r>
          </w:p>
          <w:p w14:paraId="387A9815" w14:textId="77777777" w:rsidR="005A4BFC" w:rsidRDefault="005A4BFC" w:rsidP="005A4B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СН 3.02.01-2019</w:t>
            </w:r>
          </w:p>
          <w:p w14:paraId="5229252F" w14:textId="77777777" w:rsidR="005A4BFC" w:rsidRDefault="005A4BFC" w:rsidP="005A4B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СН 3.02.02-2019</w:t>
            </w:r>
          </w:p>
          <w:p w14:paraId="0F8467D3" w14:textId="77777777" w:rsidR="005A4BFC" w:rsidRDefault="005A4BFC" w:rsidP="005A4B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СН 3.02.11-2020</w:t>
            </w:r>
          </w:p>
          <w:p w14:paraId="5DEBC257" w14:textId="658FC4C5" w:rsidR="005A4BFC" w:rsidRPr="00295E4A" w:rsidRDefault="005A4BFC" w:rsidP="005A4B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ТНПА и другая документация на объект испытаний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8B798B" w14:textId="577C9F78" w:rsidR="005A4BFC" w:rsidRPr="00295E4A" w:rsidRDefault="005A4BFC" w:rsidP="005A4B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2021-2009 приложение К</w:t>
            </w:r>
          </w:p>
        </w:tc>
      </w:tr>
      <w:tr w:rsidR="005A4BFC" w:rsidRPr="0038569C" w14:paraId="5A296B81" w14:textId="77777777" w:rsidTr="00C6575B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3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FE99A1" w14:textId="77777777" w:rsidR="005A4BFC" w:rsidRDefault="005A4BFC" w:rsidP="005A4B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D692C">
              <w:rPr>
                <w:color w:val="000000"/>
                <w:sz w:val="22"/>
                <w:szCs w:val="22"/>
              </w:rPr>
              <w:t>12</w:t>
            </w:r>
            <w:r>
              <w:rPr>
                <w:color w:val="000000"/>
                <w:sz w:val="22"/>
                <w:szCs w:val="22"/>
              </w:rPr>
              <w:t>.1</w:t>
            </w:r>
          </w:p>
          <w:p w14:paraId="0F3F574F" w14:textId="5C58A9ED" w:rsidR="005A4BFC" w:rsidRPr="00295E4A" w:rsidRDefault="005A4BFC" w:rsidP="005A4B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D692C">
              <w:rPr>
                <w:color w:val="000000"/>
                <w:sz w:val="22"/>
                <w:szCs w:val="22"/>
              </w:rPr>
              <w:t>**</w:t>
            </w: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052BC6" w14:textId="507BCD47" w:rsidR="005A4BFC" w:rsidRPr="00295E4A" w:rsidRDefault="005A4BFC" w:rsidP="005A4B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Здания и сооружения (дымовые трубы, отводящие продукты горения от газового отопительного оборудования и котлов, работающих на газовом топливе)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7EF103" w14:textId="77777777" w:rsidR="005A4BFC" w:rsidRDefault="005A4BFC" w:rsidP="000148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100.13/</w:t>
            </w:r>
          </w:p>
          <w:p w14:paraId="3D6CF5A4" w14:textId="78F0E038" w:rsidR="005A4BFC" w:rsidRPr="00295E4A" w:rsidRDefault="005A4BFC" w:rsidP="000148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41.000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185C96" w14:textId="4BD6C645" w:rsidR="005A4BFC" w:rsidRPr="00295E4A" w:rsidRDefault="005A4BFC" w:rsidP="005A4B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Наличие тяги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811DB6" w14:textId="77777777" w:rsidR="005A4BFC" w:rsidRDefault="005A4BFC" w:rsidP="005A4B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2039-2010</w:t>
            </w:r>
          </w:p>
          <w:p w14:paraId="79A4AF52" w14:textId="395D7E06" w:rsidR="005A4BFC" w:rsidRPr="00295E4A" w:rsidRDefault="005A4BFC" w:rsidP="005A4B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ТНПА и другая документация на объект испытаний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E6CBE8" w14:textId="52B87AC7" w:rsidR="005A4BFC" w:rsidRPr="00295E4A" w:rsidRDefault="005A4BFC" w:rsidP="005A4B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2039-2010 п.8.7</w:t>
            </w:r>
          </w:p>
        </w:tc>
      </w:tr>
    </w:tbl>
    <w:p w14:paraId="1F2913D4" w14:textId="77777777" w:rsidR="00E41B5C" w:rsidRDefault="00E41B5C" w:rsidP="00D50B4E">
      <w:pPr>
        <w:rPr>
          <w:b/>
        </w:rPr>
      </w:pPr>
    </w:p>
    <w:p w14:paraId="05EA61BE" w14:textId="77777777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0BB47292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249BF587" w14:textId="77777777" w:rsidR="00D50B4E" w:rsidRDefault="00D50B4E" w:rsidP="00D50B4E">
      <w:pPr>
        <w:rPr>
          <w:color w:val="000000"/>
          <w:sz w:val="28"/>
          <w:szCs w:val="28"/>
        </w:rPr>
      </w:pPr>
    </w:p>
    <w:p w14:paraId="0E26EF26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6B133A4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716BBD8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E314030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278286F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12FAD" w14:textId="77777777" w:rsidR="00A5791A" w:rsidRDefault="00A5791A" w:rsidP="0011070C">
      <w:r>
        <w:separator/>
      </w:r>
    </w:p>
  </w:endnote>
  <w:endnote w:type="continuationSeparator" w:id="0">
    <w:p w14:paraId="095A599C" w14:textId="77777777" w:rsidR="00A5791A" w:rsidRDefault="00A5791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Klee One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1AF85C44" w14:textId="77777777" w:rsidTr="00092EA6">
      <w:trPr>
        <w:trHeight w:val="106"/>
      </w:trPr>
      <w:tc>
        <w:tcPr>
          <w:tcW w:w="3686" w:type="dxa"/>
          <w:hideMark/>
        </w:tcPr>
        <w:p w14:paraId="1ADBA8E5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77EB1D26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2-08-1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CA3158" w14:textId="178EB784" w:rsidR="00124809" w:rsidRPr="006D33D8" w:rsidRDefault="004B5511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19.08.2022</w:t>
              </w:r>
            </w:p>
          </w:sdtContent>
        </w:sdt>
        <w:p w14:paraId="14D3BE3C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1A35BF4B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44F86323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7B1ABFC9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0DABDF6B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5A6CE43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2-08-1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B439145" w14:textId="5C703BB4" w:rsidR="00A417E3" w:rsidRPr="009E4D11" w:rsidRDefault="004B5511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19.08.2022</w:t>
              </w:r>
            </w:p>
          </w:sdtContent>
        </w:sdt>
        <w:p w14:paraId="2A28CEFF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7A99D8B0" w14:textId="1E6B7374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4C3C78EE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21DDF" w14:textId="77777777" w:rsidR="00A5791A" w:rsidRDefault="00A5791A" w:rsidP="0011070C">
      <w:r>
        <w:separator/>
      </w:r>
    </w:p>
  </w:footnote>
  <w:footnote w:type="continuationSeparator" w:id="0">
    <w:p w14:paraId="57CAE235" w14:textId="77777777" w:rsidR="00A5791A" w:rsidRDefault="00A5791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2"/>
      <w:gridCol w:w="555"/>
      <w:gridCol w:w="116"/>
      <w:gridCol w:w="2228"/>
      <w:gridCol w:w="1342"/>
      <w:gridCol w:w="1798"/>
      <w:gridCol w:w="1660"/>
      <w:gridCol w:w="1798"/>
      <w:gridCol w:w="69"/>
    </w:tblGrid>
    <w:tr w:rsidR="00124809" w:rsidRPr="00D337DC" w14:paraId="16A89516" w14:textId="77777777" w:rsidTr="00333F94">
      <w:trPr>
        <w:trHeight w:val="752"/>
        <w:tblHeader/>
      </w:trPr>
      <w:tc>
        <w:tcPr>
          <w:tcW w:w="385" w:type="pct"/>
          <w:gridSpan w:val="3"/>
          <w:tcBorders>
            <w:bottom w:val="single" w:sz="4" w:space="0" w:color="auto"/>
          </w:tcBorders>
          <w:vAlign w:val="center"/>
          <w:hideMark/>
        </w:tcPr>
        <w:p w14:paraId="0D9BD548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F62DF75" wp14:editId="3F238CAE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5" w:type="pct"/>
          <w:gridSpan w:val="6"/>
          <w:tcBorders>
            <w:bottom w:val="single" w:sz="4" w:space="0" w:color="auto"/>
          </w:tcBorders>
          <w:vAlign w:val="center"/>
        </w:tcPr>
        <w:p w14:paraId="2E51E41A" w14:textId="7D7A9FA4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4B5511"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9E4D11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4B5511">
            <w:rPr>
              <w:rFonts w:ascii="Times New Roman" w:hAnsi="Times New Roman" w:cs="Times New Roman"/>
              <w:sz w:val="24"/>
              <w:szCs w:val="24"/>
            </w:rPr>
            <w:t>1431</w:t>
          </w:r>
        </w:p>
      </w:tc>
    </w:tr>
    <w:tr w:rsidR="00333F94" w:rsidRPr="0038569C" w14:paraId="31E2CB4A" w14:textId="77777777" w:rsidTr="00333F94">
      <w:tblPrEx>
        <w:tblBorders>
          <w:top w:val="single" w:sz="4" w:space="0" w:color="000000"/>
          <w:left w:val="single" w:sz="4" w:space="0" w:color="000000"/>
          <w:bottom w:val="none" w:sz="0" w:space="0" w:color="auto"/>
          <w:right w:val="single" w:sz="4" w:space="0" w:color="000000"/>
        </w:tblBorders>
        <w:tblCellMar>
          <w:left w:w="108" w:type="dxa"/>
          <w:right w:w="108" w:type="dxa"/>
        </w:tblCellMar>
        <w:tblLook w:val="0400" w:firstRow="0" w:lastRow="0" w:firstColumn="0" w:lastColumn="0" w:noHBand="0" w:noVBand="1"/>
      </w:tblPrEx>
      <w:trPr>
        <w:gridBefore w:val="1"/>
        <w:gridAfter w:val="1"/>
        <w:wBefore w:w="37" w:type="pct"/>
        <w:wAfter w:w="35" w:type="pct"/>
        <w:trHeight w:val="240"/>
        <w:tblHeader/>
      </w:trPr>
      <w:tc>
        <w:tcPr>
          <w:tcW w:w="288" w:type="pct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0FD98C7B" w14:textId="77777777" w:rsidR="00333F94" w:rsidRPr="0038569C" w:rsidRDefault="00333F94" w:rsidP="00333F9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1</w:t>
          </w:r>
        </w:p>
      </w:tc>
      <w:tc>
        <w:tcPr>
          <w:tcW w:w="1216" w:type="pct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27EF044E" w14:textId="77777777" w:rsidR="00333F94" w:rsidRPr="0038569C" w:rsidRDefault="00333F94" w:rsidP="00333F9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2</w:t>
          </w:r>
        </w:p>
      </w:tc>
      <w:tc>
        <w:tcPr>
          <w:tcW w:w="696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1784F1F7" w14:textId="77777777" w:rsidR="00333F94" w:rsidRPr="0038569C" w:rsidRDefault="00333F94" w:rsidP="00333F9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3</w:t>
          </w:r>
        </w:p>
      </w:tc>
      <w:tc>
        <w:tcPr>
          <w:tcW w:w="933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62434B19" w14:textId="77777777" w:rsidR="00333F94" w:rsidRPr="0038569C" w:rsidRDefault="00333F94" w:rsidP="00333F9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4</w:t>
          </w:r>
        </w:p>
      </w:tc>
      <w:tc>
        <w:tcPr>
          <w:tcW w:w="861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4AA4EB07" w14:textId="77777777" w:rsidR="00333F94" w:rsidRPr="0038569C" w:rsidRDefault="00333F94" w:rsidP="00333F9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5</w:t>
          </w:r>
        </w:p>
      </w:tc>
      <w:tc>
        <w:tcPr>
          <w:tcW w:w="933" w:type="pc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33D9496E" w14:textId="77777777" w:rsidR="00333F94" w:rsidRPr="0038569C" w:rsidRDefault="00333F94" w:rsidP="00333F9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6</w:t>
          </w:r>
        </w:p>
      </w:tc>
    </w:tr>
  </w:tbl>
  <w:p w14:paraId="5C6C2616" w14:textId="77777777" w:rsidR="00C24C3D" w:rsidRPr="00460ECA" w:rsidRDefault="00C24C3D" w:rsidP="00333F94">
    <w:pPr>
      <w:pStyle w:val="a7"/>
      <w:spacing w:line="72" w:lineRule="auto"/>
      <w:ind w:firstLine="0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1CA023D1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3E61D55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1D8CEBE" wp14:editId="05803F92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2DFFFFCD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1051E9C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C7416EB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68AD8B9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397"/>
    <w:rsid w:val="00001560"/>
    <w:rsid w:val="00014839"/>
    <w:rsid w:val="00022A72"/>
    <w:rsid w:val="00030948"/>
    <w:rsid w:val="00047464"/>
    <w:rsid w:val="000643A6"/>
    <w:rsid w:val="0009264B"/>
    <w:rsid w:val="00092EA6"/>
    <w:rsid w:val="00095397"/>
    <w:rsid w:val="000A6CF1"/>
    <w:rsid w:val="000B0313"/>
    <w:rsid w:val="000C2849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6773C"/>
    <w:rsid w:val="001747CA"/>
    <w:rsid w:val="001843A0"/>
    <w:rsid w:val="00190FD3"/>
    <w:rsid w:val="001956F7"/>
    <w:rsid w:val="00195A33"/>
    <w:rsid w:val="001A3CEA"/>
    <w:rsid w:val="001A4BEA"/>
    <w:rsid w:val="001E3D8F"/>
    <w:rsid w:val="001E6E80"/>
    <w:rsid w:val="001F221E"/>
    <w:rsid w:val="001F2390"/>
    <w:rsid w:val="0020355B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F0D32"/>
    <w:rsid w:val="003054C2"/>
    <w:rsid w:val="00305E11"/>
    <w:rsid w:val="0031023B"/>
    <w:rsid w:val="00333F94"/>
    <w:rsid w:val="003717D2"/>
    <w:rsid w:val="003979B8"/>
    <w:rsid w:val="003A28BE"/>
    <w:rsid w:val="003B4E94"/>
    <w:rsid w:val="003C130A"/>
    <w:rsid w:val="003C2674"/>
    <w:rsid w:val="003C2834"/>
    <w:rsid w:val="003E26A2"/>
    <w:rsid w:val="00401D49"/>
    <w:rsid w:val="00407988"/>
    <w:rsid w:val="00410274"/>
    <w:rsid w:val="00416870"/>
    <w:rsid w:val="00436D0B"/>
    <w:rsid w:val="00437E07"/>
    <w:rsid w:val="00460ECA"/>
    <w:rsid w:val="004627D9"/>
    <w:rsid w:val="00466740"/>
    <w:rsid w:val="00481260"/>
    <w:rsid w:val="004A5E4C"/>
    <w:rsid w:val="004B5511"/>
    <w:rsid w:val="004E5090"/>
    <w:rsid w:val="00505771"/>
    <w:rsid w:val="00507CCF"/>
    <w:rsid w:val="00510753"/>
    <w:rsid w:val="00521FC2"/>
    <w:rsid w:val="00530F3D"/>
    <w:rsid w:val="00547530"/>
    <w:rsid w:val="0055563B"/>
    <w:rsid w:val="0056070B"/>
    <w:rsid w:val="00562D77"/>
    <w:rsid w:val="00563680"/>
    <w:rsid w:val="005812FA"/>
    <w:rsid w:val="00582A8F"/>
    <w:rsid w:val="00592241"/>
    <w:rsid w:val="005A4BFC"/>
    <w:rsid w:val="005C5B99"/>
    <w:rsid w:val="005C7B39"/>
    <w:rsid w:val="005D4205"/>
    <w:rsid w:val="005E250C"/>
    <w:rsid w:val="005E611E"/>
    <w:rsid w:val="00614867"/>
    <w:rsid w:val="00627E81"/>
    <w:rsid w:val="00630922"/>
    <w:rsid w:val="00645468"/>
    <w:rsid w:val="00687BA4"/>
    <w:rsid w:val="00693805"/>
    <w:rsid w:val="00697905"/>
    <w:rsid w:val="006A336B"/>
    <w:rsid w:val="006A4791"/>
    <w:rsid w:val="006B450F"/>
    <w:rsid w:val="006D09EE"/>
    <w:rsid w:val="006D1CDB"/>
    <w:rsid w:val="006D33D8"/>
    <w:rsid w:val="006D5DCE"/>
    <w:rsid w:val="00704E29"/>
    <w:rsid w:val="00715A45"/>
    <w:rsid w:val="0071603C"/>
    <w:rsid w:val="00731452"/>
    <w:rsid w:val="00734508"/>
    <w:rsid w:val="00741FBB"/>
    <w:rsid w:val="0074243A"/>
    <w:rsid w:val="0075090E"/>
    <w:rsid w:val="007571AF"/>
    <w:rsid w:val="0079041E"/>
    <w:rsid w:val="00792698"/>
    <w:rsid w:val="007A1818"/>
    <w:rsid w:val="007A4175"/>
    <w:rsid w:val="007A4485"/>
    <w:rsid w:val="007C05FE"/>
    <w:rsid w:val="007C3A37"/>
    <w:rsid w:val="007E37DF"/>
    <w:rsid w:val="007F66CA"/>
    <w:rsid w:val="00800450"/>
    <w:rsid w:val="00811752"/>
    <w:rsid w:val="008124DA"/>
    <w:rsid w:val="008130C0"/>
    <w:rsid w:val="00836710"/>
    <w:rsid w:val="008505BA"/>
    <w:rsid w:val="00856322"/>
    <w:rsid w:val="00872305"/>
    <w:rsid w:val="00877224"/>
    <w:rsid w:val="008A3E6F"/>
    <w:rsid w:val="008B1B9D"/>
    <w:rsid w:val="008C3521"/>
    <w:rsid w:val="008D3A5C"/>
    <w:rsid w:val="008E2D26"/>
    <w:rsid w:val="008E350B"/>
    <w:rsid w:val="0090767F"/>
    <w:rsid w:val="00913B16"/>
    <w:rsid w:val="00921A06"/>
    <w:rsid w:val="009230FC"/>
    <w:rsid w:val="00923868"/>
    <w:rsid w:val="0095347E"/>
    <w:rsid w:val="00971289"/>
    <w:rsid w:val="00983EAE"/>
    <w:rsid w:val="00992CF6"/>
    <w:rsid w:val="009940B7"/>
    <w:rsid w:val="009A3A10"/>
    <w:rsid w:val="009A3E9D"/>
    <w:rsid w:val="009C1C19"/>
    <w:rsid w:val="009D5A57"/>
    <w:rsid w:val="009E107F"/>
    <w:rsid w:val="009E4D11"/>
    <w:rsid w:val="009F7389"/>
    <w:rsid w:val="00A04FE4"/>
    <w:rsid w:val="00A063D9"/>
    <w:rsid w:val="00A33569"/>
    <w:rsid w:val="00A40143"/>
    <w:rsid w:val="00A417E3"/>
    <w:rsid w:val="00A46D5C"/>
    <w:rsid w:val="00A47C62"/>
    <w:rsid w:val="00A51D9A"/>
    <w:rsid w:val="00A5791A"/>
    <w:rsid w:val="00A74B14"/>
    <w:rsid w:val="00A755C7"/>
    <w:rsid w:val="00A76F8A"/>
    <w:rsid w:val="00AA0C02"/>
    <w:rsid w:val="00AB531A"/>
    <w:rsid w:val="00AD4B7A"/>
    <w:rsid w:val="00AE17DA"/>
    <w:rsid w:val="00B00CAF"/>
    <w:rsid w:val="00B06CF4"/>
    <w:rsid w:val="00B073DC"/>
    <w:rsid w:val="00B344A4"/>
    <w:rsid w:val="00B371CD"/>
    <w:rsid w:val="00B47A0F"/>
    <w:rsid w:val="00B565D4"/>
    <w:rsid w:val="00B61580"/>
    <w:rsid w:val="00B97057"/>
    <w:rsid w:val="00B97278"/>
    <w:rsid w:val="00BB272F"/>
    <w:rsid w:val="00BB5AEF"/>
    <w:rsid w:val="00BC40FF"/>
    <w:rsid w:val="00BC41C8"/>
    <w:rsid w:val="00BE0212"/>
    <w:rsid w:val="00C00081"/>
    <w:rsid w:val="00C13371"/>
    <w:rsid w:val="00C13D24"/>
    <w:rsid w:val="00C24C3D"/>
    <w:rsid w:val="00C35ED8"/>
    <w:rsid w:val="00C379B5"/>
    <w:rsid w:val="00C46E4F"/>
    <w:rsid w:val="00C60464"/>
    <w:rsid w:val="00C66929"/>
    <w:rsid w:val="00C67DD7"/>
    <w:rsid w:val="00C72373"/>
    <w:rsid w:val="00C74B15"/>
    <w:rsid w:val="00C81513"/>
    <w:rsid w:val="00C97BC9"/>
    <w:rsid w:val="00CA53E3"/>
    <w:rsid w:val="00CA6ED2"/>
    <w:rsid w:val="00CE2DAD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4736C"/>
    <w:rsid w:val="00D50B4E"/>
    <w:rsid w:val="00D8457D"/>
    <w:rsid w:val="00D876E6"/>
    <w:rsid w:val="00D96601"/>
    <w:rsid w:val="00DA5E7A"/>
    <w:rsid w:val="00DB1FAE"/>
    <w:rsid w:val="00DE6F93"/>
    <w:rsid w:val="00DF59A1"/>
    <w:rsid w:val="00DF7DAB"/>
    <w:rsid w:val="00E05486"/>
    <w:rsid w:val="00E12F21"/>
    <w:rsid w:val="00E16A62"/>
    <w:rsid w:val="00E200BB"/>
    <w:rsid w:val="00E274D1"/>
    <w:rsid w:val="00E36003"/>
    <w:rsid w:val="00E41B5C"/>
    <w:rsid w:val="00E6157E"/>
    <w:rsid w:val="00E72539"/>
    <w:rsid w:val="00E73F77"/>
    <w:rsid w:val="00E750F5"/>
    <w:rsid w:val="00E85116"/>
    <w:rsid w:val="00E95EA8"/>
    <w:rsid w:val="00EA24D7"/>
    <w:rsid w:val="00EA6CEB"/>
    <w:rsid w:val="00EB34D2"/>
    <w:rsid w:val="00EC338F"/>
    <w:rsid w:val="00ED10E7"/>
    <w:rsid w:val="00EE598E"/>
    <w:rsid w:val="00EF5137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3BB0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A2044"/>
  <w15:docId w15:val="{35AEBE7D-8175-476D-8EE3-879F6F2E0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_Mogilev3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F3D0D0B7810440A884F0505F3187A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054525-59E0-46D0-9A4F-0840E0CF990B}"/>
      </w:docPartPr>
      <w:docPartBody>
        <w:p w:rsidR="00C83B7B" w:rsidRDefault="0042507E">
          <w:pPr>
            <w:pStyle w:val="4F3D0D0B7810440A884F0505F3187AB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E18A0D3B987743569C8F741421E344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0A97A0-3238-4BA7-82F9-FDA21119AB10}"/>
      </w:docPartPr>
      <w:docPartBody>
        <w:p w:rsidR="00C83B7B" w:rsidRDefault="0042507E">
          <w:pPr>
            <w:pStyle w:val="E18A0D3B987743569C8F741421E34414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F66FE6D2E254384ACFA3A0093B5F8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1AEB5B-E0CD-44A5-B0D4-E5DA4137596F}"/>
      </w:docPartPr>
      <w:docPartBody>
        <w:p w:rsidR="00C83B7B" w:rsidRDefault="0042507E">
          <w:pPr>
            <w:pStyle w:val="3F66FE6D2E254384ACFA3A0093B5F8A0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EA794E71EED84078957DDB2028DEBE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55C446-D1B7-43F2-AC0F-63C3E3DBBF73}"/>
      </w:docPartPr>
      <w:docPartBody>
        <w:p w:rsidR="00C83B7B" w:rsidRDefault="0042507E">
          <w:pPr>
            <w:pStyle w:val="EA794E71EED84078957DDB2028DEBE5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210164BB5624130BCDD719299BFBF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B758B9-6051-4FB5-969D-C5585B8345BF}"/>
      </w:docPartPr>
      <w:docPartBody>
        <w:p w:rsidR="00C83B7B" w:rsidRDefault="0042507E">
          <w:pPr>
            <w:pStyle w:val="4210164BB5624130BCDD719299BFBFE7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Klee One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07E"/>
    <w:rsid w:val="002B4285"/>
    <w:rsid w:val="00304C1B"/>
    <w:rsid w:val="0042507E"/>
    <w:rsid w:val="00C83B7B"/>
    <w:rsid w:val="00CB796E"/>
    <w:rsid w:val="00E06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4F3D0D0B7810440A884F0505F3187AB8">
    <w:name w:val="4F3D0D0B7810440A884F0505F3187AB8"/>
  </w:style>
  <w:style w:type="paragraph" w:customStyle="1" w:styleId="E18A0D3B987743569C8F741421E34414">
    <w:name w:val="E18A0D3B987743569C8F741421E34414"/>
  </w:style>
  <w:style w:type="paragraph" w:customStyle="1" w:styleId="3F66FE6D2E254384ACFA3A0093B5F8A0">
    <w:name w:val="3F66FE6D2E254384ACFA3A0093B5F8A0"/>
  </w:style>
  <w:style w:type="paragraph" w:customStyle="1" w:styleId="EA794E71EED84078957DDB2028DEBE52">
    <w:name w:val="EA794E71EED84078957DDB2028DEBE52"/>
  </w:style>
  <w:style w:type="paragraph" w:customStyle="1" w:styleId="4210164BB5624130BCDD719299BFBFE7">
    <w:name w:val="4210164BB5624130BCDD719299BFBF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80</TotalTime>
  <Pages>8</Pages>
  <Words>1770</Words>
  <Characters>10093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user_Mogilev3</dc:creator>
  <cp:keywords/>
  <cp:lastModifiedBy>user_Mogilev3</cp:lastModifiedBy>
  <cp:revision>5</cp:revision>
  <cp:lastPrinted>2022-08-16T10:27:00Z</cp:lastPrinted>
  <dcterms:created xsi:type="dcterms:W3CDTF">2022-04-14T12:15:00Z</dcterms:created>
  <dcterms:modified xsi:type="dcterms:W3CDTF">2022-08-16T10:30:00Z</dcterms:modified>
</cp:coreProperties>
</file>