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64731210" w14:textId="77777777" w:rsidTr="007F66CA">
        <w:tc>
          <w:tcPr>
            <w:tcW w:w="6379" w:type="dxa"/>
            <w:vMerge w:val="restart"/>
          </w:tcPr>
          <w:p w14:paraId="7507244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E072DC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68C0D9D57D14B23B856593A8CA0E7E6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7871937D" w14:textId="77777777" w:rsidTr="007F66CA">
        <w:tc>
          <w:tcPr>
            <w:tcW w:w="6379" w:type="dxa"/>
            <w:vMerge/>
          </w:tcPr>
          <w:p w14:paraId="2D88DE8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6CED94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570D1360" w14:textId="77777777" w:rsidTr="007F66CA">
        <w:tc>
          <w:tcPr>
            <w:tcW w:w="6379" w:type="dxa"/>
            <w:vMerge/>
          </w:tcPr>
          <w:p w14:paraId="38340C6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FCDD910" w14:textId="526DBA73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C26CFF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E00C41">
              <w:rPr>
                <w:rFonts w:cs="Times New Roman"/>
                <w:bCs/>
                <w:sz w:val="28"/>
                <w:szCs w:val="28"/>
              </w:rPr>
              <w:t>2</w:t>
            </w:r>
            <w:r w:rsidR="00714168" w:rsidRPr="00C26CFF">
              <w:rPr>
                <w:rFonts w:cs="Times New Roman"/>
                <w:bCs/>
                <w:sz w:val="28"/>
                <w:szCs w:val="28"/>
              </w:rPr>
              <w:t>.</w:t>
            </w:r>
            <w:r w:rsidR="00394CC5">
              <w:rPr>
                <w:rFonts w:cs="Times New Roman"/>
                <w:bCs/>
                <w:sz w:val="28"/>
                <w:szCs w:val="28"/>
              </w:rPr>
              <w:t>5398</w:t>
            </w:r>
          </w:p>
        </w:tc>
      </w:tr>
      <w:tr w:rsidR="00F40980" w:rsidRPr="007F66CA" w14:paraId="6324C76A" w14:textId="77777777" w:rsidTr="007F66CA">
        <w:tc>
          <w:tcPr>
            <w:tcW w:w="6379" w:type="dxa"/>
            <w:vMerge/>
          </w:tcPr>
          <w:p w14:paraId="2BAD3E8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04506DB" w14:textId="5A36E692" w:rsidR="00F40980" w:rsidRPr="00C26CFF" w:rsidRDefault="00F40980" w:rsidP="00F40980">
            <w:pPr>
              <w:rPr>
                <w:bCs/>
                <w:sz w:val="28"/>
                <w:szCs w:val="28"/>
              </w:rPr>
            </w:pPr>
            <w:r w:rsidRPr="00C26CFF">
              <w:rPr>
                <w:bCs/>
                <w:sz w:val="28"/>
                <w:szCs w:val="28"/>
              </w:rPr>
              <w:t>от</w:t>
            </w:r>
            <w:r w:rsidRPr="00C26CF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E00C41">
              <w:rPr>
                <w:bCs/>
                <w:sz w:val="28"/>
                <w:szCs w:val="28"/>
              </w:rPr>
              <w:t>27.05.2022</w:t>
            </w:r>
          </w:p>
        </w:tc>
      </w:tr>
      <w:tr w:rsidR="00F40980" w:rsidRPr="007F66CA" w14:paraId="1DD7EC6A" w14:textId="77777777" w:rsidTr="007F66CA">
        <w:tc>
          <w:tcPr>
            <w:tcW w:w="6379" w:type="dxa"/>
            <w:vMerge/>
          </w:tcPr>
          <w:p w14:paraId="15030EC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15A4634" w14:textId="07309C01" w:rsidR="00582A8F" w:rsidRPr="00C26CFF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DDC633DD70C4B76A2B94AF8DBF93905"/>
                </w:placeholder>
                <w:text/>
              </w:sdtPr>
              <w:sdtEndPr/>
              <w:sdtContent>
                <w:r w:rsidR="00617377">
                  <w:rPr>
                    <w:rFonts w:cs="Times New Roman"/>
                    <w:bCs/>
                    <w:sz w:val="28"/>
                    <w:szCs w:val="28"/>
                  </w:rPr>
                  <w:t>0009765</w:t>
                </w:r>
              </w:sdtContent>
            </w:sdt>
          </w:p>
          <w:p w14:paraId="6F43F9ED" w14:textId="3A4DDD30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н</w:t>
            </w:r>
            <w:r w:rsidRPr="00C26CF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  <w:highlight w:val="yellow"/>
                </w:rPr>
                <w:id w:val="1122807652"/>
                <w:placeholder>
                  <w:docPart w:val="83B3885749EB466CA7B1B3ECB665D20A"/>
                </w:placeholder>
              </w:sdtPr>
              <w:sdtEndPr/>
              <w:sdtContent>
                <w:r w:rsidR="00A85DE3" w:rsidRPr="00A85DE3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C26CFF">
              <w:rPr>
                <w:rFonts w:eastAsia="Calibri"/>
                <w:sz w:val="28"/>
                <w:szCs w:val="28"/>
              </w:rPr>
              <w:t xml:space="preserve"> </w:t>
            </w:r>
            <w:r w:rsidRPr="00C26CFF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73A0C944" w14:textId="77777777" w:rsidTr="007F66CA">
        <w:tc>
          <w:tcPr>
            <w:tcW w:w="6379" w:type="dxa"/>
            <w:vMerge/>
          </w:tcPr>
          <w:p w14:paraId="7F9566F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19BDE02" w14:textId="6C2ABC51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р</w:t>
            </w:r>
            <w:r w:rsidRPr="00C26CF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19B8FAB21C64B01ADEC5D816C9EAC30"/>
                </w:placeholder>
                <w:text/>
              </w:sdtPr>
              <w:sdtEndPr/>
              <w:sdtContent>
                <w:r w:rsidR="005C7B39" w:rsidRPr="00C26CF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00C4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7A562E0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0E8D7954" w14:textId="77777777" w:rsidTr="00F40980">
        <w:tc>
          <w:tcPr>
            <w:tcW w:w="9751" w:type="dxa"/>
            <w:gridSpan w:val="2"/>
          </w:tcPr>
          <w:p w14:paraId="573104AE" w14:textId="328E92B3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C26CFF">
              <w:rPr>
                <w:sz w:val="28"/>
                <w:szCs w:val="28"/>
              </w:rPr>
              <w:t>от</w:t>
            </w:r>
            <w:r w:rsidRPr="00C26CFF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E7199DEC6D654467BB794D06AAF40864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A85DE3">
                  <w:rPr>
                    <w:rStyle w:val="38"/>
                    <w:szCs w:val="28"/>
                  </w:rPr>
                  <w:t xml:space="preserve">27 </w:t>
                </w:r>
                <w:r w:rsidR="00C26CFF" w:rsidRPr="00C26CFF">
                  <w:rPr>
                    <w:rStyle w:val="38"/>
                    <w:szCs w:val="28"/>
                  </w:rPr>
                  <w:t>мая</w:t>
                </w:r>
                <w:r w:rsidR="005C7B39" w:rsidRPr="00C26CFF">
                  <w:rPr>
                    <w:rStyle w:val="38"/>
                    <w:szCs w:val="28"/>
                  </w:rPr>
                  <w:t xml:space="preserve"> 2022 года</w:t>
                </w:r>
              </w:sdtContent>
            </w:sdt>
            <w:bookmarkEnd w:id="1"/>
          </w:p>
        </w:tc>
      </w:tr>
      <w:tr w:rsidR="00D223F7" w:rsidRPr="007F66CA" w14:paraId="590ECA8D" w14:textId="77777777" w:rsidTr="00F40980">
        <w:tc>
          <w:tcPr>
            <w:tcW w:w="5678" w:type="dxa"/>
          </w:tcPr>
          <w:p w14:paraId="6474577E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E4D5DA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04804490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183A308E" w14:textId="77777777" w:rsidR="00E64495" w:rsidRPr="00850670" w:rsidRDefault="00E64495" w:rsidP="00E64495">
            <w:pPr>
              <w:jc w:val="center"/>
              <w:rPr>
                <w:sz w:val="28"/>
                <w:szCs w:val="28"/>
              </w:rPr>
            </w:pPr>
            <w:proofErr w:type="gramStart"/>
            <w:r w:rsidRPr="00850670">
              <w:rPr>
                <w:sz w:val="28"/>
                <w:szCs w:val="28"/>
              </w:rPr>
              <w:t>испытательной  лаборатории</w:t>
            </w:r>
            <w:proofErr w:type="gramEnd"/>
            <w:r w:rsidRPr="00850670">
              <w:rPr>
                <w:sz w:val="28"/>
                <w:szCs w:val="28"/>
              </w:rPr>
              <w:t xml:space="preserve"> </w:t>
            </w:r>
          </w:p>
          <w:p w14:paraId="32DDAC4B" w14:textId="65D586FF" w:rsidR="00E64495" w:rsidRPr="00850670" w:rsidRDefault="00E00C41" w:rsidP="00E644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Общества с ограниченной ответственность «</w:t>
            </w:r>
            <w:proofErr w:type="spellStart"/>
            <w:r>
              <w:rPr>
                <w:sz w:val="28"/>
                <w:szCs w:val="28"/>
              </w:rPr>
              <w:t>НоваСтарТех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14:paraId="0EC707BB" w14:textId="4CEB61C0" w:rsidR="007A4485" w:rsidRPr="007F66CA" w:rsidRDefault="007A4485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47D3018F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pPr w:leftFromText="180" w:rightFromText="180" w:vertAnchor="text" w:tblpX="-5" w:tblpY="1"/>
        <w:tblOverlap w:val="never"/>
        <w:tblW w:w="4954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1620"/>
        <w:gridCol w:w="900"/>
        <w:gridCol w:w="2160"/>
        <w:gridCol w:w="1981"/>
        <w:gridCol w:w="2159"/>
      </w:tblGrid>
      <w:tr w:rsidR="00F40980" w:rsidRPr="007A4175" w14:paraId="052C50A9" w14:textId="77777777" w:rsidTr="000C55CD">
        <w:trPr>
          <w:trHeight w:val="1277"/>
        </w:trPr>
        <w:tc>
          <w:tcPr>
            <w:tcW w:w="719" w:type="dxa"/>
            <w:shd w:val="clear" w:color="auto" w:fill="auto"/>
            <w:vAlign w:val="center"/>
          </w:tcPr>
          <w:p w14:paraId="04EF9C1A" w14:textId="77777777" w:rsidR="00F40980" w:rsidRPr="007A4175" w:rsidRDefault="00F40980" w:rsidP="000C55C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7443A0E" w14:textId="77777777" w:rsidR="00F40980" w:rsidRPr="007A4175" w:rsidRDefault="00F40980" w:rsidP="000C55C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741629" w14:textId="77777777" w:rsidR="00F40980" w:rsidRPr="007A4175" w:rsidRDefault="00F40980" w:rsidP="000C55CD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382EC19" w14:textId="77777777" w:rsidR="007A4175" w:rsidRDefault="00F40980" w:rsidP="000C55C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0A866AF" w14:textId="77777777" w:rsidR="007A4175" w:rsidRDefault="00F40980" w:rsidP="000C55C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777F4C1" w14:textId="77777777" w:rsidR="00F40980" w:rsidRPr="007A4175" w:rsidRDefault="00F40980" w:rsidP="000C55C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2FF57E43" w14:textId="77777777" w:rsidR="007A4175" w:rsidRDefault="00F40980" w:rsidP="000C55C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7F98FBA" w14:textId="77777777" w:rsidR="007A4175" w:rsidRDefault="00F40980" w:rsidP="000C55C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C0BC609" w14:textId="77777777" w:rsidR="007A4175" w:rsidRDefault="00F40980" w:rsidP="000C55C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AB91DAA" w14:textId="77777777" w:rsidR="00F40980" w:rsidRPr="007A4175" w:rsidRDefault="00F40980" w:rsidP="000C55C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59" w:type="dxa"/>
            <w:shd w:val="clear" w:color="auto" w:fill="auto"/>
            <w:vAlign w:val="center"/>
          </w:tcPr>
          <w:p w14:paraId="1AB3C6CC" w14:textId="77777777" w:rsidR="007A4175" w:rsidRDefault="00F40980" w:rsidP="000C55C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DDE30E2" w14:textId="77777777" w:rsidR="007A4175" w:rsidRDefault="00F40980" w:rsidP="000C55C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00657D2" w14:textId="77777777" w:rsidR="007A4175" w:rsidRDefault="00F40980" w:rsidP="000C55C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E63E7BC" w14:textId="77777777" w:rsidR="007A4175" w:rsidRDefault="00F40980" w:rsidP="000C55C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9BDE5F8" w14:textId="77777777" w:rsidR="00F40980" w:rsidRPr="007A4175" w:rsidRDefault="00F40980" w:rsidP="000C55CD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22DAC001" w14:textId="77777777" w:rsidTr="000C55C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1F16B9" w14:textId="77777777" w:rsidR="0090767F" w:rsidRPr="00532F67" w:rsidRDefault="0090767F" w:rsidP="000C55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32F67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B77AF2" w14:textId="77777777" w:rsidR="0090767F" w:rsidRPr="00532F67" w:rsidRDefault="0090767F" w:rsidP="000C55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32F6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F45130" w14:textId="77777777" w:rsidR="0090767F" w:rsidRPr="00532F67" w:rsidRDefault="0090767F" w:rsidP="000C55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32F67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DB458D" w14:textId="77777777" w:rsidR="0090767F" w:rsidRPr="00532F67" w:rsidRDefault="0090767F" w:rsidP="000C55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32F67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080504" w14:textId="77777777" w:rsidR="0090767F" w:rsidRPr="00532F67" w:rsidRDefault="0090767F" w:rsidP="000C55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32F67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B56B1B" w14:textId="77777777" w:rsidR="0090767F" w:rsidRPr="00532F67" w:rsidRDefault="0090767F" w:rsidP="000C55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32F67">
              <w:rPr>
                <w:color w:val="000000"/>
                <w:sz w:val="22"/>
                <w:szCs w:val="22"/>
              </w:rPr>
              <w:t>6</w:t>
            </w:r>
          </w:p>
        </w:tc>
      </w:tr>
      <w:tr w:rsidR="0090767F" w:rsidRPr="0038569C" w14:paraId="7793DBFC" w14:textId="77777777" w:rsidTr="000C55CD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539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4ADFF" w14:textId="549DED5D" w:rsidR="0090767F" w:rsidRPr="00E00C41" w:rsidRDefault="00E00C41" w:rsidP="000C55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00C41">
              <w:rPr>
                <w:b/>
                <w:bCs/>
                <w:sz w:val="22"/>
                <w:szCs w:val="22"/>
              </w:rPr>
              <w:t>ул. Рабочая</w:t>
            </w:r>
            <w:r w:rsidR="004209E8">
              <w:rPr>
                <w:b/>
                <w:bCs/>
                <w:sz w:val="22"/>
                <w:szCs w:val="22"/>
              </w:rPr>
              <w:t xml:space="preserve">, </w:t>
            </w:r>
            <w:r w:rsidR="00B122F5">
              <w:rPr>
                <w:b/>
                <w:bCs/>
                <w:sz w:val="22"/>
                <w:szCs w:val="22"/>
              </w:rPr>
              <w:t xml:space="preserve">28, </w:t>
            </w:r>
            <w:r w:rsidRPr="00B122F5">
              <w:rPr>
                <w:b/>
                <w:bCs/>
                <w:sz w:val="22"/>
                <w:szCs w:val="22"/>
              </w:rPr>
              <w:t>2</w:t>
            </w:r>
            <w:r w:rsidR="00CB04C2" w:rsidRPr="00B122F5">
              <w:rPr>
                <w:b/>
                <w:bCs/>
                <w:sz w:val="22"/>
                <w:szCs w:val="22"/>
              </w:rPr>
              <w:t>46004</w:t>
            </w:r>
            <w:r w:rsidR="00E64495" w:rsidRPr="00E00C41">
              <w:rPr>
                <w:b/>
                <w:bCs/>
                <w:sz w:val="22"/>
                <w:szCs w:val="22"/>
              </w:rPr>
              <w:t>, г. Гомель</w:t>
            </w:r>
          </w:p>
        </w:tc>
      </w:tr>
      <w:tr w:rsidR="000C55CD" w:rsidRPr="000F140B" w14:paraId="63F9A662" w14:textId="77777777" w:rsidTr="000C55CD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9" w:type="dxa"/>
            <w:shd w:val="clear" w:color="auto" w:fill="auto"/>
          </w:tcPr>
          <w:p w14:paraId="26825C0C" w14:textId="77777777" w:rsidR="00CB04C2" w:rsidRPr="00137CFC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bookmarkStart w:id="2" w:name="_Hlk103861005"/>
            <w:r w:rsidRPr="00137CFC">
              <w:rPr>
                <w:sz w:val="22"/>
                <w:szCs w:val="22"/>
              </w:rPr>
              <w:t>1.1</w:t>
            </w:r>
          </w:p>
          <w:p w14:paraId="7212030F" w14:textId="77777777" w:rsidR="00CB04C2" w:rsidRPr="00137CFC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7CFC">
              <w:rPr>
                <w:sz w:val="22"/>
                <w:szCs w:val="22"/>
              </w:rPr>
              <w:t>***</w:t>
            </w:r>
          </w:p>
        </w:tc>
        <w:tc>
          <w:tcPr>
            <w:tcW w:w="1620" w:type="dxa"/>
            <w:vMerge w:val="restart"/>
            <w:shd w:val="clear" w:color="auto" w:fill="auto"/>
          </w:tcPr>
          <w:p w14:paraId="380C5A53" w14:textId="77777777" w:rsidR="00CB04C2" w:rsidRPr="000F140B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F001" w14:textId="77777777" w:rsidR="00CB04C2" w:rsidRPr="007A7327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7A7327">
              <w:rPr>
                <w:spacing w:val="-4"/>
                <w:sz w:val="22"/>
                <w:szCs w:val="22"/>
              </w:rPr>
              <w:t>27.90/</w:t>
            </w:r>
          </w:p>
          <w:p w14:paraId="789125A2" w14:textId="77777777" w:rsidR="00CB04C2" w:rsidRPr="007A7327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6"/>
                <w:szCs w:val="26"/>
              </w:rPr>
            </w:pPr>
            <w:r w:rsidRPr="007A7327">
              <w:rPr>
                <w:spacing w:val="-4"/>
                <w:sz w:val="22"/>
                <w:szCs w:val="22"/>
              </w:rPr>
              <w:t>22.000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22A1" w14:textId="77777777" w:rsidR="0086537F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цепи </w:t>
            </w:r>
            <w:r>
              <w:rPr>
                <w:sz w:val="22"/>
                <w:szCs w:val="22"/>
              </w:rPr>
              <w:br/>
              <w:t xml:space="preserve">«фаза-нуль» в электроустановках до </w:t>
            </w:r>
          </w:p>
          <w:p w14:paraId="735DBECB" w14:textId="6E4A0BB5" w:rsidR="00CB04C2" w:rsidRPr="000F140B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1000 В с глухим заземлением нейтрали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7731" w14:textId="77777777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78827FF8" w14:textId="4D781A15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п.Б.29.8, п.6.4.13</w:t>
            </w:r>
          </w:p>
          <w:p w14:paraId="41743FF6" w14:textId="77777777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</w:t>
            </w:r>
          </w:p>
          <w:p w14:paraId="23C68561" w14:textId="605B4ABB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п.4.3, 4.4.28.5</w:t>
            </w:r>
          </w:p>
          <w:p w14:paraId="11F798E2" w14:textId="77777777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30331.3-95</w:t>
            </w:r>
          </w:p>
          <w:p w14:paraId="076E20B3" w14:textId="6F1A55D2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п.413.1.3.3-413.1.3.6</w:t>
            </w:r>
          </w:p>
          <w:p w14:paraId="62B0C3E2" w14:textId="6836552A" w:rsidR="004209E8" w:rsidRPr="000F140B" w:rsidRDefault="004209E8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8E44" w14:textId="505BFECD" w:rsidR="00CB04C2" w:rsidRPr="000F140B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АМИ.ГМ</w:t>
            </w:r>
            <w:r w:rsidR="00B609D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0029-2021</w:t>
            </w:r>
          </w:p>
        </w:tc>
      </w:tr>
      <w:tr w:rsidR="000C55CD" w:rsidRPr="000F140B" w14:paraId="61107827" w14:textId="77777777" w:rsidTr="000C55CD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9" w:type="dxa"/>
            <w:shd w:val="clear" w:color="auto" w:fill="auto"/>
          </w:tcPr>
          <w:p w14:paraId="7B70FC14" w14:textId="77777777" w:rsidR="00CB04C2" w:rsidRPr="00137CFC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7CFC">
              <w:rPr>
                <w:sz w:val="22"/>
                <w:szCs w:val="22"/>
              </w:rPr>
              <w:t>1.2</w:t>
            </w:r>
          </w:p>
          <w:p w14:paraId="38837C7C" w14:textId="77777777" w:rsidR="00CB04C2" w:rsidRPr="00137CFC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7CFC">
              <w:rPr>
                <w:sz w:val="22"/>
                <w:szCs w:val="22"/>
              </w:rPr>
              <w:t>***</w:t>
            </w:r>
          </w:p>
        </w:tc>
        <w:tc>
          <w:tcPr>
            <w:tcW w:w="1620" w:type="dxa"/>
            <w:vMerge/>
            <w:shd w:val="clear" w:color="auto" w:fill="auto"/>
          </w:tcPr>
          <w:p w14:paraId="274B6635" w14:textId="77777777" w:rsidR="00CB04C2" w:rsidRPr="000F140B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CBD5" w14:textId="77777777" w:rsidR="00CB04C2" w:rsidRPr="007A7327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7A7327">
              <w:rPr>
                <w:spacing w:val="-4"/>
                <w:sz w:val="22"/>
                <w:szCs w:val="22"/>
              </w:rPr>
              <w:t>27.90/</w:t>
            </w:r>
          </w:p>
          <w:p w14:paraId="24447649" w14:textId="77777777" w:rsidR="00CB04C2" w:rsidRPr="007A7327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6"/>
                <w:szCs w:val="26"/>
              </w:rPr>
            </w:pPr>
            <w:r w:rsidRPr="007A7327">
              <w:rPr>
                <w:spacing w:val="-4"/>
                <w:sz w:val="22"/>
                <w:szCs w:val="22"/>
              </w:rPr>
              <w:t>22.000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5E95" w14:textId="77777777" w:rsidR="00CB04C2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717A8211" w14:textId="1D67C5F1" w:rsidR="004209E8" w:rsidRPr="000F140B" w:rsidRDefault="004209E8" w:rsidP="00AD7CC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C52F" w14:textId="77777777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47854B0E" w14:textId="716AD885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п.5.8, </w:t>
            </w:r>
            <w:r w:rsidR="005C1224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Б.29.2</w:t>
            </w:r>
          </w:p>
          <w:p w14:paraId="5F9D2DA7" w14:textId="77777777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</w:t>
            </w:r>
          </w:p>
          <w:p w14:paraId="2BED4A25" w14:textId="2B016206" w:rsidR="00CB04C2" w:rsidRPr="000F140B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п.4.3, 4.4.28.2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81AD" w14:textId="77507B9C" w:rsidR="00CB04C2" w:rsidRPr="000F140B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АМИ.ГМ</w:t>
            </w:r>
            <w:r w:rsidR="00B609D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0030-2021</w:t>
            </w:r>
          </w:p>
        </w:tc>
      </w:tr>
      <w:tr w:rsidR="000C55CD" w:rsidRPr="000F140B" w14:paraId="7DA7C0C6" w14:textId="77777777" w:rsidTr="000C55CD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9" w:type="dxa"/>
            <w:shd w:val="clear" w:color="auto" w:fill="auto"/>
          </w:tcPr>
          <w:p w14:paraId="4FDE53BF" w14:textId="77777777" w:rsidR="00CB04C2" w:rsidRPr="00137CFC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7CFC">
              <w:rPr>
                <w:sz w:val="22"/>
                <w:szCs w:val="22"/>
              </w:rPr>
              <w:t>1.3</w:t>
            </w:r>
          </w:p>
          <w:p w14:paraId="1F3FAF97" w14:textId="77777777" w:rsidR="00CB04C2" w:rsidRPr="00137CFC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7CFC">
              <w:rPr>
                <w:sz w:val="22"/>
                <w:szCs w:val="22"/>
              </w:rPr>
              <w:t>***</w:t>
            </w:r>
          </w:p>
        </w:tc>
        <w:tc>
          <w:tcPr>
            <w:tcW w:w="1620" w:type="dxa"/>
            <w:vMerge/>
            <w:shd w:val="clear" w:color="auto" w:fill="auto"/>
          </w:tcPr>
          <w:p w14:paraId="693FE83A" w14:textId="77777777" w:rsidR="00CB04C2" w:rsidRPr="000F140B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F7FF" w14:textId="77777777" w:rsidR="00CB04C2" w:rsidRPr="007A7327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7A7327">
              <w:rPr>
                <w:spacing w:val="-4"/>
                <w:sz w:val="22"/>
                <w:szCs w:val="22"/>
              </w:rPr>
              <w:t>27.90/</w:t>
            </w:r>
          </w:p>
          <w:p w14:paraId="1382E64E" w14:textId="77777777" w:rsidR="00CB04C2" w:rsidRPr="007A7327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6"/>
                <w:szCs w:val="26"/>
              </w:rPr>
            </w:pPr>
            <w:r w:rsidRPr="007A7327">
              <w:rPr>
                <w:spacing w:val="-4"/>
                <w:sz w:val="22"/>
                <w:szCs w:val="22"/>
              </w:rPr>
              <w:t>22.000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EAB2" w14:textId="77777777" w:rsidR="00CB04C2" w:rsidRPr="000F140B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Сопротивление заземляющих устройств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7686" w14:textId="77777777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70F8AD92" w14:textId="1B77CA30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п.5.8, </w:t>
            </w:r>
            <w:r w:rsidR="002171C3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Б.29.4</w:t>
            </w:r>
          </w:p>
          <w:p w14:paraId="0F27B167" w14:textId="77777777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</w:t>
            </w:r>
          </w:p>
          <w:p w14:paraId="00CD7D89" w14:textId="77777777" w:rsidR="00CB04C2" w:rsidRPr="000F140B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п. 4.3, 4.4.28.6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9E53" w14:textId="3A34E6AD" w:rsidR="00CB04C2" w:rsidRPr="000F140B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АМИ.ГМ</w:t>
            </w:r>
            <w:r w:rsidR="00B609D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0030-2021</w:t>
            </w:r>
          </w:p>
        </w:tc>
      </w:tr>
      <w:tr w:rsidR="000C55CD" w:rsidRPr="000F140B" w14:paraId="59AA3A6A" w14:textId="77777777" w:rsidTr="000C55CD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719" w:type="dxa"/>
            <w:shd w:val="clear" w:color="auto" w:fill="auto"/>
          </w:tcPr>
          <w:p w14:paraId="279B6371" w14:textId="77777777" w:rsidR="00CB04C2" w:rsidRPr="00137CFC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7CFC">
              <w:rPr>
                <w:sz w:val="22"/>
                <w:szCs w:val="22"/>
              </w:rPr>
              <w:t>1.4</w:t>
            </w:r>
          </w:p>
          <w:p w14:paraId="0F42B51A" w14:textId="77777777" w:rsidR="00CB04C2" w:rsidRPr="00137CFC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7CFC">
              <w:rPr>
                <w:sz w:val="22"/>
                <w:szCs w:val="22"/>
              </w:rPr>
              <w:t>***</w:t>
            </w:r>
          </w:p>
        </w:tc>
        <w:tc>
          <w:tcPr>
            <w:tcW w:w="1620" w:type="dxa"/>
            <w:vMerge/>
            <w:shd w:val="clear" w:color="auto" w:fill="auto"/>
          </w:tcPr>
          <w:p w14:paraId="0D2A7220" w14:textId="77777777" w:rsidR="00CB04C2" w:rsidRPr="000F140B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FAA3" w14:textId="77777777" w:rsidR="00CB04C2" w:rsidRPr="007A7327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7A7327">
              <w:rPr>
                <w:spacing w:val="-4"/>
                <w:sz w:val="22"/>
                <w:szCs w:val="22"/>
              </w:rPr>
              <w:t>27.90/</w:t>
            </w:r>
          </w:p>
          <w:p w14:paraId="4663FDDB" w14:textId="77777777" w:rsidR="00CB04C2" w:rsidRPr="007A7327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6"/>
                <w:szCs w:val="26"/>
              </w:rPr>
            </w:pPr>
            <w:r w:rsidRPr="007A7327">
              <w:rPr>
                <w:spacing w:val="-4"/>
                <w:sz w:val="22"/>
                <w:szCs w:val="22"/>
              </w:rPr>
              <w:t>22.000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8EB5" w14:textId="77777777" w:rsidR="00CB04C2" w:rsidRPr="000F140B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688F" w14:textId="77777777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0B08EF46" w14:textId="747F1ACC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п.5.8, </w:t>
            </w:r>
            <w:r w:rsidR="002171C3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Б.29.4</w:t>
            </w:r>
          </w:p>
          <w:p w14:paraId="70D0022E" w14:textId="77777777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</w:t>
            </w:r>
          </w:p>
          <w:p w14:paraId="0320D3BE" w14:textId="2036B469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п.4.3, 4.4.28.6</w:t>
            </w:r>
          </w:p>
          <w:p w14:paraId="76F08FED" w14:textId="3CC8EC5F" w:rsidR="004209E8" w:rsidRPr="000F140B" w:rsidRDefault="004209E8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62A0" w14:textId="1481DAEA" w:rsidR="00CB04C2" w:rsidRPr="000F140B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АМИ.ГМ</w:t>
            </w:r>
            <w:r w:rsidR="00B609D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0030-2021</w:t>
            </w:r>
          </w:p>
        </w:tc>
      </w:tr>
    </w:tbl>
    <w:p w14:paraId="4BF0CB99" w14:textId="6FBF80F3" w:rsidR="00D86541" w:rsidRDefault="00D86541"/>
    <w:tbl>
      <w:tblPr>
        <w:tblpPr w:leftFromText="180" w:rightFromText="180" w:vertAnchor="text" w:tblpX="-5" w:tblpY="1"/>
        <w:tblOverlap w:val="never"/>
        <w:tblW w:w="4954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9"/>
        <w:gridCol w:w="1620"/>
        <w:gridCol w:w="900"/>
        <w:gridCol w:w="2160"/>
        <w:gridCol w:w="1981"/>
        <w:gridCol w:w="2159"/>
      </w:tblGrid>
      <w:tr w:rsidR="00D86541" w:rsidRPr="00532F67" w14:paraId="07BCEE10" w14:textId="77777777" w:rsidTr="00A8249C">
        <w:trPr>
          <w:trHeight w:val="240"/>
          <w:tblHeader/>
        </w:trPr>
        <w:tc>
          <w:tcPr>
            <w:tcW w:w="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A28C7C" w14:textId="77777777" w:rsidR="00D86541" w:rsidRPr="00532F67" w:rsidRDefault="00D86541" w:rsidP="00A82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32F67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F45993" w14:textId="77777777" w:rsidR="00D86541" w:rsidRPr="00532F67" w:rsidRDefault="00D86541" w:rsidP="00A82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32F67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1D1EDE" w14:textId="77777777" w:rsidR="00D86541" w:rsidRPr="00532F67" w:rsidRDefault="00D86541" w:rsidP="00A82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32F67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35E28B" w14:textId="77777777" w:rsidR="00D86541" w:rsidRPr="00532F67" w:rsidRDefault="00D86541" w:rsidP="00A82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32F67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40DBAA" w14:textId="77777777" w:rsidR="00D86541" w:rsidRPr="00532F67" w:rsidRDefault="00D86541" w:rsidP="00A82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32F67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37FBA0" w14:textId="77777777" w:rsidR="00D86541" w:rsidRPr="00532F67" w:rsidRDefault="00D86541" w:rsidP="00A824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532F67">
              <w:rPr>
                <w:color w:val="000000"/>
                <w:sz w:val="22"/>
                <w:szCs w:val="22"/>
              </w:rPr>
              <w:t>6</w:t>
            </w:r>
          </w:p>
        </w:tc>
      </w:tr>
      <w:tr w:rsidR="000C55CD" w:rsidRPr="000F140B" w14:paraId="37377AC9" w14:textId="77777777" w:rsidTr="000C55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19" w:type="dxa"/>
            <w:shd w:val="clear" w:color="auto" w:fill="auto"/>
          </w:tcPr>
          <w:p w14:paraId="728FC760" w14:textId="77777777" w:rsidR="00CB04C2" w:rsidRPr="00137CFC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7CFC">
              <w:rPr>
                <w:sz w:val="22"/>
                <w:szCs w:val="22"/>
              </w:rPr>
              <w:t>2.1</w:t>
            </w:r>
          </w:p>
          <w:p w14:paraId="10E0AA09" w14:textId="77777777" w:rsidR="00CB04C2" w:rsidRPr="00137CFC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7CFC">
              <w:rPr>
                <w:sz w:val="22"/>
                <w:szCs w:val="22"/>
              </w:rPr>
              <w:t>***</w:t>
            </w:r>
          </w:p>
        </w:tc>
        <w:tc>
          <w:tcPr>
            <w:tcW w:w="1620" w:type="dxa"/>
            <w:vMerge w:val="restart"/>
            <w:shd w:val="clear" w:color="auto" w:fill="auto"/>
          </w:tcPr>
          <w:p w14:paraId="15E7CE00" w14:textId="55DA548D" w:rsidR="00CB04C2" w:rsidRPr="000F140B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</w:t>
            </w:r>
            <w:r w:rsidR="00410792">
              <w:rPr>
                <w:sz w:val="22"/>
                <w:szCs w:val="22"/>
              </w:rPr>
              <w:t xml:space="preserve">ого </w:t>
            </w:r>
            <w:r>
              <w:rPr>
                <w:sz w:val="22"/>
                <w:szCs w:val="22"/>
              </w:rPr>
              <w:t>тока напряжением до 1000 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8859" w14:textId="77777777" w:rsidR="00CB04C2" w:rsidRPr="007A7327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7A7327">
              <w:rPr>
                <w:spacing w:val="-4"/>
                <w:sz w:val="22"/>
                <w:szCs w:val="22"/>
              </w:rPr>
              <w:t>27.12/</w:t>
            </w:r>
          </w:p>
          <w:p w14:paraId="5939C0EE" w14:textId="77777777" w:rsidR="00CB04C2" w:rsidRPr="007A7327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7A7327">
              <w:rPr>
                <w:spacing w:val="-4"/>
                <w:sz w:val="22"/>
                <w:szCs w:val="22"/>
              </w:rPr>
              <w:t>22.000</w:t>
            </w:r>
          </w:p>
          <w:p w14:paraId="17AB5B61" w14:textId="77777777" w:rsidR="00CB04C2" w:rsidRPr="007A7327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7A7327">
              <w:rPr>
                <w:spacing w:val="-4"/>
                <w:sz w:val="22"/>
                <w:szCs w:val="22"/>
              </w:rPr>
              <w:t>27.32/</w:t>
            </w:r>
          </w:p>
          <w:p w14:paraId="23DD67D0" w14:textId="77777777" w:rsidR="00CB04C2" w:rsidRPr="007A7327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7A7327">
              <w:rPr>
                <w:spacing w:val="-4"/>
                <w:sz w:val="22"/>
                <w:szCs w:val="22"/>
              </w:rPr>
              <w:t>22.000</w:t>
            </w:r>
          </w:p>
          <w:p w14:paraId="7FE46CA7" w14:textId="77777777" w:rsidR="00CB04C2" w:rsidRPr="007A7327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7A7327">
              <w:rPr>
                <w:spacing w:val="-4"/>
                <w:sz w:val="22"/>
                <w:szCs w:val="22"/>
              </w:rPr>
              <w:t>27.90/</w:t>
            </w:r>
          </w:p>
          <w:p w14:paraId="7929378E" w14:textId="77777777" w:rsidR="00CB04C2" w:rsidRPr="007A7327" w:rsidRDefault="00CB04C2" w:rsidP="00AD7CC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6"/>
                <w:szCs w:val="26"/>
              </w:rPr>
            </w:pPr>
            <w:r w:rsidRPr="007A7327">
              <w:rPr>
                <w:spacing w:val="-4"/>
                <w:sz w:val="22"/>
                <w:szCs w:val="22"/>
              </w:rPr>
              <w:t>22.000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2A36" w14:textId="77777777" w:rsidR="00CB04C2" w:rsidRPr="000F140B" w:rsidRDefault="00CB04C2" w:rsidP="00A6039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3B8D" w14:textId="77777777" w:rsidR="00CB04C2" w:rsidRDefault="00CB04C2" w:rsidP="000C55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2D6F18B5" w14:textId="2EA23778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п.Б.27.1</w:t>
            </w:r>
          </w:p>
          <w:p w14:paraId="35F963C1" w14:textId="77777777" w:rsidR="00ED14EB" w:rsidRDefault="00ED14EB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13800">
              <w:rPr>
                <w:sz w:val="22"/>
                <w:szCs w:val="22"/>
              </w:rPr>
              <w:t>ТКП 339</w:t>
            </w:r>
            <w:r w:rsidR="00A60398">
              <w:rPr>
                <w:sz w:val="22"/>
                <w:szCs w:val="22"/>
              </w:rPr>
              <w:t>-2011</w:t>
            </w:r>
          </w:p>
          <w:p w14:paraId="10065336" w14:textId="20F2C308" w:rsidR="00A60398" w:rsidRPr="000F140B" w:rsidRDefault="00A60398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п.4.4.26.1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00ED" w14:textId="32B98ABA" w:rsidR="00CB04C2" w:rsidRPr="000F140B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АМИ.ГМ</w:t>
            </w:r>
            <w:r w:rsidR="00B609D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0031-2021</w:t>
            </w:r>
          </w:p>
        </w:tc>
      </w:tr>
      <w:tr w:rsidR="000C55CD" w:rsidRPr="000F140B" w14:paraId="10A27B77" w14:textId="77777777" w:rsidTr="000C55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19" w:type="dxa"/>
            <w:shd w:val="clear" w:color="auto" w:fill="auto"/>
          </w:tcPr>
          <w:p w14:paraId="666E4011" w14:textId="77777777" w:rsidR="00CB04C2" w:rsidRPr="00137CFC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7CFC">
              <w:rPr>
                <w:sz w:val="22"/>
                <w:szCs w:val="22"/>
              </w:rPr>
              <w:t>2.2</w:t>
            </w:r>
          </w:p>
          <w:p w14:paraId="2E9CBE38" w14:textId="77777777" w:rsidR="00CB04C2" w:rsidRPr="00137CFC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7CFC">
              <w:rPr>
                <w:sz w:val="22"/>
                <w:szCs w:val="22"/>
              </w:rPr>
              <w:t>***</w:t>
            </w:r>
          </w:p>
        </w:tc>
        <w:tc>
          <w:tcPr>
            <w:tcW w:w="1620" w:type="dxa"/>
            <w:vMerge/>
            <w:shd w:val="clear" w:color="auto" w:fill="auto"/>
          </w:tcPr>
          <w:p w14:paraId="4E3A2F5A" w14:textId="77777777" w:rsidR="00CB04C2" w:rsidRPr="000F140B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74B3" w14:textId="77777777" w:rsidR="00CB04C2" w:rsidRPr="007A7327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7A7327">
              <w:rPr>
                <w:spacing w:val="-4"/>
                <w:sz w:val="22"/>
                <w:szCs w:val="22"/>
              </w:rPr>
              <w:t>27.90/</w:t>
            </w:r>
          </w:p>
          <w:p w14:paraId="4F84CB2C" w14:textId="77777777" w:rsidR="00CB04C2" w:rsidRPr="007A7327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6"/>
                <w:szCs w:val="26"/>
              </w:rPr>
            </w:pPr>
            <w:r w:rsidRPr="007A7327">
              <w:rPr>
                <w:spacing w:val="-4"/>
                <w:sz w:val="22"/>
                <w:szCs w:val="22"/>
              </w:rPr>
              <w:t>22.000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3026" w14:textId="77777777" w:rsidR="00CB04C2" w:rsidRPr="000F140B" w:rsidRDefault="00CB04C2" w:rsidP="00A6039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Испытание цепи </w:t>
            </w:r>
            <w:r>
              <w:rPr>
                <w:sz w:val="22"/>
                <w:szCs w:val="22"/>
              </w:rPr>
              <w:br/>
              <w:t>«фаза-нуль» силовых и осветительных сетей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29BC" w14:textId="77777777" w:rsidR="00B438F0" w:rsidRDefault="00CB04C2" w:rsidP="000C55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181-2009 </w:t>
            </w:r>
          </w:p>
          <w:p w14:paraId="420B017D" w14:textId="22DDC448" w:rsidR="00CB04C2" w:rsidRDefault="00CB04C2" w:rsidP="000C55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п.Б.27.3</w:t>
            </w:r>
          </w:p>
          <w:p w14:paraId="3B44F087" w14:textId="46DD30B4" w:rsidR="00CB04C2" w:rsidRDefault="00CB04C2" w:rsidP="000C55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339-2011</w:t>
            </w:r>
            <w:r>
              <w:rPr>
                <w:sz w:val="22"/>
                <w:szCs w:val="22"/>
              </w:rPr>
              <w:br/>
              <w:t>п.4.3, п.4.4.26.3</w:t>
            </w:r>
          </w:p>
          <w:p w14:paraId="5ECC35E5" w14:textId="77777777" w:rsidR="00CB04C2" w:rsidRDefault="00CB04C2" w:rsidP="000C55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30331-95</w:t>
            </w:r>
          </w:p>
          <w:p w14:paraId="7F6B3FF7" w14:textId="47FF293C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п.413.1.3.3-413.1.3.6</w:t>
            </w:r>
          </w:p>
          <w:p w14:paraId="5B3C7DA3" w14:textId="11C9A27D" w:rsidR="009A1443" w:rsidRPr="000F140B" w:rsidRDefault="009A1443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C230" w14:textId="4574E4C7" w:rsidR="00CB04C2" w:rsidRPr="000F140B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АМИ.ГМ</w:t>
            </w:r>
            <w:r w:rsidR="00B609D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0029-2021</w:t>
            </w:r>
          </w:p>
        </w:tc>
      </w:tr>
      <w:tr w:rsidR="000C55CD" w:rsidRPr="000F140B" w14:paraId="6CBA0400" w14:textId="77777777" w:rsidTr="000C55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19" w:type="dxa"/>
            <w:shd w:val="clear" w:color="auto" w:fill="auto"/>
          </w:tcPr>
          <w:p w14:paraId="44673768" w14:textId="77777777" w:rsidR="00CB04C2" w:rsidRPr="00137CFC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7CFC">
              <w:rPr>
                <w:sz w:val="22"/>
                <w:szCs w:val="22"/>
              </w:rPr>
              <w:t>3.1</w:t>
            </w:r>
          </w:p>
          <w:p w14:paraId="46C56CF1" w14:textId="77777777" w:rsidR="00CB04C2" w:rsidRPr="00137CFC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7CFC">
              <w:rPr>
                <w:sz w:val="22"/>
                <w:szCs w:val="22"/>
              </w:rPr>
              <w:t>***</w:t>
            </w:r>
          </w:p>
        </w:tc>
        <w:tc>
          <w:tcPr>
            <w:tcW w:w="1620" w:type="dxa"/>
            <w:vMerge w:val="restart"/>
            <w:shd w:val="clear" w:color="auto" w:fill="auto"/>
          </w:tcPr>
          <w:p w14:paraId="1EF1436D" w14:textId="77777777" w:rsidR="00CB04C2" w:rsidRPr="000F140B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Устройства защитного отключения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7953" w14:textId="77777777" w:rsidR="00CB04C2" w:rsidRPr="007A7327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7A7327">
              <w:rPr>
                <w:spacing w:val="-4"/>
                <w:sz w:val="22"/>
                <w:szCs w:val="22"/>
              </w:rPr>
              <w:t>27.90/</w:t>
            </w:r>
          </w:p>
          <w:p w14:paraId="2E9F3EFE" w14:textId="77777777" w:rsidR="00CB04C2" w:rsidRPr="007A7327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6"/>
                <w:szCs w:val="26"/>
              </w:rPr>
            </w:pPr>
            <w:r w:rsidRPr="007A7327">
              <w:rPr>
                <w:spacing w:val="-4"/>
                <w:sz w:val="22"/>
                <w:szCs w:val="22"/>
              </w:rPr>
              <w:t>22.000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67F2" w14:textId="77777777" w:rsidR="00CB04C2" w:rsidRPr="000F140B" w:rsidRDefault="00CB04C2" w:rsidP="00A6039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0884D" w14:textId="77777777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7BD9E68F" w14:textId="77777777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В.4.61.4</w:t>
            </w:r>
          </w:p>
          <w:p w14:paraId="6FC88862" w14:textId="77777777" w:rsidR="00B438F0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30339-95 </w:t>
            </w:r>
          </w:p>
          <w:p w14:paraId="716EEE10" w14:textId="595A1445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4.2.9</w:t>
            </w:r>
          </w:p>
          <w:p w14:paraId="59232AC0" w14:textId="77777777" w:rsidR="00B438F0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СН 4.04.01-2019 </w:t>
            </w:r>
          </w:p>
          <w:p w14:paraId="077A3C72" w14:textId="7B251853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п. 16.3</w:t>
            </w:r>
            <w:r w:rsidR="000C4225">
              <w:rPr>
                <w:spacing w:val="-2"/>
                <w:sz w:val="22"/>
                <w:szCs w:val="22"/>
              </w:rPr>
              <w:t>.8</w:t>
            </w:r>
          </w:p>
          <w:p w14:paraId="23822531" w14:textId="77777777" w:rsidR="00A63CD4" w:rsidRDefault="00A63CD4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Техническая и эксплуатационная документация на объект</w:t>
            </w:r>
          </w:p>
          <w:p w14:paraId="47AFCE3A" w14:textId="5081ED87" w:rsidR="009A1443" w:rsidRPr="000F140B" w:rsidRDefault="009A1443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6EFF" w14:textId="6294D529" w:rsidR="00CB04C2" w:rsidRPr="000F140B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АМИ.ГМ</w:t>
            </w:r>
            <w:r w:rsidR="00CB2B6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0032-2021</w:t>
            </w:r>
          </w:p>
        </w:tc>
      </w:tr>
      <w:tr w:rsidR="000C55CD" w:rsidRPr="000F140B" w14:paraId="27A60225" w14:textId="77777777" w:rsidTr="000C55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19" w:type="dxa"/>
            <w:shd w:val="clear" w:color="auto" w:fill="auto"/>
          </w:tcPr>
          <w:p w14:paraId="4ABB153A" w14:textId="77777777" w:rsidR="00CB04C2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7CFC">
              <w:rPr>
                <w:sz w:val="22"/>
                <w:szCs w:val="22"/>
              </w:rPr>
              <w:t>3.2</w:t>
            </w:r>
          </w:p>
          <w:p w14:paraId="37386C43" w14:textId="4ABE3CB7" w:rsidR="00A60398" w:rsidRPr="00137CFC" w:rsidRDefault="00A60398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20" w:type="dxa"/>
            <w:vMerge/>
            <w:shd w:val="clear" w:color="auto" w:fill="auto"/>
          </w:tcPr>
          <w:p w14:paraId="0A9E0E59" w14:textId="77777777" w:rsidR="00CB04C2" w:rsidRPr="000F140B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3529" w14:textId="77777777" w:rsidR="00CB04C2" w:rsidRPr="007A7327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7A7327">
              <w:rPr>
                <w:spacing w:val="-4"/>
                <w:sz w:val="22"/>
                <w:szCs w:val="22"/>
              </w:rPr>
              <w:t>27.90/</w:t>
            </w:r>
          </w:p>
          <w:p w14:paraId="4C995503" w14:textId="77777777" w:rsidR="00CB04C2" w:rsidRPr="007A7327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6"/>
                <w:szCs w:val="26"/>
              </w:rPr>
            </w:pPr>
            <w:r w:rsidRPr="007A7327">
              <w:rPr>
                <w:spacing w:val="-4"/>
                <w:sz w:val="22"/>
                <w:szCs w:val="22"/>
              </w:rPr>
              <w:t>22.000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3C51" w14:textId="77777777" w:rsidR="00CB04C2" w:rsidRPr="000F140B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BC4E" w14:textId="77777777" w:rsidR="00CB04C2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7DD9BDBF" w14:textId="34C6C1A2" w:rsidR="00CB04C2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п.В.4.61.4</w:t>
            </w:r>
          </w:p>
          <w:p w14:paraId="45C59909" w14:textId="488CDB4A" w:rsidR="00A63CD4" w:rsidRDefault="00A63CD4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Техническая и эксплуатационная документация на объект</w:t>
            </w:r>
          </w:p>
          <w:p w14:paraId="37E516DA" w14:textId="382C82C2" w:rsidR="00CB04C2" w:rsidRPr="000F140B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7060" w14:textId="7777AE9A" w:rsidR="00CB04C2" w:rsidRPr="000F140B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АМИ.ГМ</w:t>
            </w:r>
            <w:r w:rsidR="00CB2B6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0032-2021</w:t>
            </w:r>
          </w:p>
        </w:tc>
      </w:tr>
      <w:tr w:rsidR="000C55CD" w:rsidRPr="000F140B" w14:paraId="1D75F331" w14:textId="77777777" w:rsidTr="000C55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19" w:type="dxa"/>
            <w:shd w:val="clear" w:color="auto" w:fill="auto"/>
          </w:tcPr>
          <w:p w14:paraId="26AD152B" w14:textId="77777777" w:rsidR="00CB04C2" w:rsidRPr="00137CFC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7CFC">
              <w:rPr>
                <w:sz w:val="22"/>
                <w:szCs w:val="22"/>
              </w:rPr>
              <w:t>4.1</w:t>
            </w:r>
          </w:p>
          <w:p w14:paraId="5911D049" w14:textId="77777777" w:rsidR="00CB04C2" w:rsidRPr="00137CFC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7CFC">
              <w:rPr>
                <w:sz w:val="22"/>
                <w:szCs w:val="22"/>
              </w:rPr>
              <w:t>***</w:t>
            </w:r>
          </w:p>
        </w:tc>
        <w:tc>
          <w:tcPr>
            <w:tcW w:w="1620" w:type="dxa"/>
            <w:shd w:val="clear" w:color="auto" w:fill="auto"/>
          </w:tcPr>
          <w:p w14:paraId="1B706D2B" w14:textId="77777777" w:rsidR="00CB04C2" w:rsidRPr="000F140B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Электроустановки жилых и общественных зданий, защищаемых УЗО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CCA2" w14:textId="77777777" w:rsidR="00CB04C2" w:rsidRPr="007A7327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7A7327">
              <w:rPr>
                <w:spacing w:val="-4"/>
                <w:sz w:val="22"/>
                <w:szCs w:val="22"/>
              </w:rPr>
              <w:t>27.90/</w:t>
            </w:r>
          </w:p>
          <w:p w14:paraId="296F3DAB" w14:textId="77777777" w:rsidR="00CB04C2" w:rsidRPr="007A7327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6"/>
                <w:szCs w:val="26"/>
              </w:rPr>
            </w:pPr>
            <w:r w:rsidRPr="007A7327">
              <w:rPr>
                <w:spacing w:val="-4"/>
                <w:sz w:val="22"/>
                <w:szCs w:val="22"/>
              </w:rPr>
              <w:t>22.000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824B" w14:textId="77777777" w:rsidR="00CB04C2" w:rsidRPr="000F140B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 xml:space="preserve">Ток утечки 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416D" w14:textId="77777777" w:rsidR="00CB04C2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0986C5B2" w14:textId="05979AE0" w:rsidR="00CB04C2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п.В.4.61.4</w:t>
            </w:r>
          </w:p>
          <w:p w14:paraId="125B0200" w14:textId="77777777" w:rsidR="00CB04C2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30339-95</w:t>
            </w:r>
          </w:p>
          <w:p w14:paraId="486886A7" w14:textId="1F91BB2F" w:rsidR="00CB04C2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п.4.2.9</w:t>
            </w:r>
          </w:p>
          <w:p w14:paraId="00A07202" w14:textId="77777777" w:rsidR="009A1443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СН 4.04.01-2019 </w:t>
            </w:r>
          </w:p>
          <w:p w14:paraId="5B683ADE" w14:textId="50D1397F" w:rsidR="00CB04C2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п.16.3</w:t>
            </w:r>
            <w:r w:rsidR="000C4225">
              <w:rPr>
                <w:spacing w:val="-2"/>
                <w:sz w:val="22"/>
                <w:szCs w:val="22"/>
              </w:rPr>
              <w:t>.7</w:t>
            </w:r>
          </w:p>
          <w:p w14:paraId="6D028789" w14:textId="48A7380E" w:rsidR="00A63CD4" w:rsidRPr="000F140B" w:rsidRDefault="00A63CD4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pacing w:val="-2"/>
                <w:sz w:val="22"/>
                <w:szCs w:val="22"/>
              </w:rPr>
              <w:t>Техническая и эксплуатационная документация на объект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8EEE" w14:textId="4B0C8E11" w:rsidR="00CB04C2" w:rsidRPr="000F140B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АМИ.ГМ</w:t>
            </w:r>
            <w:r w:rsidR="00CB2B6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0032-2021</w:t>
            </w:r>
          </w:p>
        </w:tc>
      </w:tr>
      <w:tr w:rsidR="000C55CD" w:rsidRPr="000F140B" w14:paraId="3D392EAC" w14:textId="77777777" w:rsidTr="000C55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19" w:type="dxa"/>
            <w:shd w:val="clear" w:color="auto" w:fill="auto"/>
          </w:tcPr>
          <w:p w14:paraId="50FF5127" w14:textId="77777777" w:rsidR="00CB04C2" w:rsidRPr="00137CFC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7CFC">
              <w:rPr>
                <w:sz w:val="22"/>
                <w:szCs w:val="22"/>
              </w:rPr>
              <w:t>5.1</w:t>
            </w:r>
          </w:p>
          <w:p w14:paraId="6DD92167" w14:textId="77777777" w:rsidR="00CB04C2" w:rsidRPr="00137CFC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7CFC">
              <w:rPr>
                <w:sz w:val="22"/>
                <w:szCs w:val="22"/>
              </w:rPr>
              <w:t>***</w:t>
            </w:r>
          </w:p>
        </w:tc>
        <w:tc>
          <w:tcPr>
            <w:tcW w:w="1620" w:type="dxa"/>
            <w:shd w:val="clear" w:color="auto" w:fill="auto"/>
          </w:tcPr>
          <w:p w14:paraId="5A701B67" w14:textId="77777777" w:rsidR="00CB04C2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Электродвигатели переменного тока напряжением до 1000 В</w:t>
            </w:r>
          </w:p>
          <w:p w14:paraId="138D4D83" w14:textId="77777777" w:rsidR="009A1443" w:rsidRDefault="009A1443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64391130" w14:textId="77777777" w:rsidR="009A1443" w:rsidRDefault="009A1443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3DE35D43" w14:textId="2EE36226" w:rsidR="009A1443" w:rsidRPr="000F140B" w:rsidRDefault="009A1443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9C18" w14:textId="77777777" w:rsidR="00CB04C2" w:rsidRPr="007A7327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7A7327">
              <w:rPr>
                <w:spacing w:val="-4"/>
                <w:sz w:val="22"/>
                <w:szCs w:val="22"/>
              </w:rPr>
              <w:t>27.11/</w:t>
            </w:r>
          </w:p>
          <w:p w14:paraId="2BDA2CDF" w14:textId="77777777" w:rsidR="00CB04C2" w:rsidRPr="007A7327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6"/>
                <w:szCs w:val="26"/>
              </w:rPr>
            </w:pPr>
            <w:r w:rsidRPr="007A7327">
              <w:rPr>
                <w:spacing w:val="-4"/>
                <w:sz w:val="22"/>
                <w:szCs w:val="22"/>
              </w:rPr>
              <w:t>22.000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2CEB" w14:textId="77777777" w:rsidR="00CB04C2" w:rsidRPr="000F140B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1F45" w14:textId="77777777" w:rsidR="00CB04C2" w:rsidRDefault="00CB04C2" w:rsidP="00D8654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3A142E57" w14:textId="77777777" w:rsidR="00CB04C2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Б.7.2</w:t>
            </w:r>
          </w:p>
          <w:p w14:paraId="6C531722" w14:textId="77777777" w:rsidR="00DF5521" w:rsidRDefault="00DF5521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13800">
              <w:rPr>
                <w:sz w:val="22"/>
                <w:szCs w:val="22"/>
              </w:rPr>
              <w:t>ТКП 339</w:t>
            </w:r>
            <w:r w:rsidR="009A1443">
              <w:rPr>
                <w:sz w:val="22"/>
                <w:szCs w:val="22"/>
              </w:rPr>
              <w:t>-2011</w:t>
            </w:r>
          </w:p>
          <w:p w14:paraId="731C631E" w14:textId="5C5CCC65" w:rsidR="009A1443" w:rsidRPr="000F140B" w:rsidRDefault="009A1443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п.4.4.5.2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79ED" w14:textId="5E8EBF33" w:rsidR="00CB04C2" w:rsidRPr="000F140B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АМИ.ГМ</w:t>
            </w:r>
            <w:r w:rsidR="00CB2B6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0031-2021</w:t>
            </w:r>
          </w:p>
        </w:tc>
      </w:tr>
      <w:tr w:rsidR="000C55CD" w:rsidRPr="000F140B" w14:paraId="218D870B" w14:textId="77777777" w:rsidTr="000C55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719" w:type="dxa"/>
            <w:shd w:val="clear" w:color="auto" w:fill="auto"/>
          </w:tcPr>
          <w:p w14:paraId="55C05174" w14:textId="77777777" w:rsidR="00CB04C2" w:rsidRPr="00137CFC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7CFC">
              <w:rPr>
                <w:sz w:val="22"/>
                <w:szCs w:val="22"/>
              </w:rPr>
              <w:lastRenderedPageBreak/>
              <w:t>6.1</w:t>
            </w:r>
          </w:p>
          <w:p w14:paraId="4E01A83B" w14:textId="77777777" w:rsidR="00CB04C2" w:rsidRPr="00137CFC" w:rsidRDefault="00CB04C2" w:rsidP="000C55C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7CFC">
              <w:rPr>
                <w:sz w:val="22"/>
                <w:szCs w:val="22"/>
              </w:rPr>
              <w:t>***</w:t>
            </w:r>
          </w:p>
        </w:tc>
        <w:tc>
          <w:tcPr>
            <w:tcW w:w="1620" w:type="dxa"/>
            <w:shd w:val="clear" w:color="auto" w:fill="auto"/>
          </w:tcPr>
          <w:p w14:paraId="309FB826" w14:textId="1D4BFF3B" w:rsidR="00CB04C2" w:rsidRPr="000F140B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Силовые и кабельные линии</w:t>
            </w:r>
            <w:r w:rsidR="00DF5521">
              <w:rPr>
                <w:sz w:val="22"/>
                <w:szCs w:val="22"/>
              </w:rPr>
              <w:t xml:space="preserve"> до 1000 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660A" w14:textId="77777777" w:rsidR="00CB04C2" w:rsidRPr="007A7327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7A7327">
              <w:rPr>
                <w:spacing w:val="-4"/>
                <w:sz w:val="22"/>
                <w:szCs w:val="22"/>
              </w:rPr>
              <w:t>27.32/</w:t>
            </w:r>
          </w:p>
          <w:p w14:paraId="121F7E7A" w14:textId="77777777" w:rsidR="00CB04C2" w:rsidRPr="007A7327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pacing w:val="-4"/>
                <w:sz w:val="26"/>
                <w:szCs w:val="26"/>
              </w:rPr>
            </w:pPr>
            <w:r w:rsidRPr="007A7327">
              <w:rPr>
                <w:spacing w:val="-4"/>
                <w:sz w:val="22"/>
                <w:szCs w:val="22"/>
              </w:rPr>
              <w:t>22.000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D713" w14:textId="77777777" w:rsidR="00CB04C2" w:rsidRPr="000F140B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DC0E" w14:textId="77777777" w:rsidR="00CB04C2" w:rsidRDefault="00CB04C2" w:rsidP="00D8654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181-2009</w:t>
            </w:r>
          </w:p>
          <w:p w14:paraId="05556851" w14:textId="77777777" w:rsidR="00CB04C2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Б.30.1</w:t>
            </w:r>
          </w:p>
          <w:p w14:paraId="71765F02" w14:textId="77777777" w:rsidR="00DF5521" w:rsidRDefault="00DF5521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13800">
              <w:rPr>
                <w:sz w:val="22"/>
                <w:szCs w:val="22"/>
              </w:rPr>
              <w:t>ТКП 339</w:t>
            </w:r>
            <w:r w:rsidR="009A1443">
              <w:rPr>
                <w:sz w:val="22"/>
                <w:szCs w:val="22"/>
              </w:rPr>
              <w:t>-2011</w:t>
            </w:r>
          </w:p>
          <w:p w14:paraId="7F6CCAFE" w14:textId="56D6BAA7" w:rsidR="009A1443" w:rsidRPr="000F140B" w:rsidRDefault="009A1443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п.4.4.29.2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5E2C" w14:textId="1F013D31" w:rsidR="00CB04C2" w:rsidRPr="000F140B" w:rsidRDefault="00CB04C2" w:rsidP="00D8654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АМИ.ГМ</w:t>
            </w:r>
            <w:r w:rsidR="00CB2B6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0031-2021</w:t>
            </w:r>
          </w:p>
        </w:tc>
      </w:tr>
      <w:bookmarkEnd w:id="2"/>
    </w:tbl>
    <w:p w14:paraId="2CCB2BB6" w14:textId="1C30DCA1" w:rsidR="00CB04C2" w:rsidRDefault="00CB04C2"/>
    <w:p w14:paraId="7B27F5EE" w14:textId="17E7A5E9" w:rsidR="00D50B4E" w:rsidRPr="006D33D8" w:rsidRDefault="00714168" w:rsidP="00D50B4E">
      <w:pPr>
        <w:rPr>
          <w:b/>
        </w:rPr>
      </w:pPr>
      <w:r>
        <w:rPr>
          <w:b/>
        </w:rPr>
        <w:t xml:space="preserve">  </w:t>
      </w:r>
      <w:r w:rsidR="00EA24D7" w:rsidRPr="006D33D8">
        <w:rPr>
          <w:b/>
        </w:rPr>
        <w:t xml:space="preserve">Примечание: </w:t>
      </w:r>
    </w:p>
    <w:p w14:paraId="4712A2F9" w14:textId="33687EC9" w:rsidR="00D50B4E" w:rsidRPr="006D33D8" w:rsidRDefault="00714168" w:rsidP="00D50B4E">
      <w:pPr>
        <w:rPr>
          <w:color w:val="000000"/>
        </w:rPr>
      </w:pPr>
      <w:r>
        <w:rPr>
          <w:bCs/>
        </w:rPr>
        <w:t xml:space="preserve">  </w:t>
      </w:r>
      <w:r w:rsidR="00EA24D7" w:rsidRPr="006D33D8">
        <w:rPr>
          <w:bCs/>
        </w:rPr>
        <w:t>* – деятельность осуществляется непосредственно в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 – деятельность осуществляется непосредственно в ООС и за пределами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102F982" w14:textId="77777777" w:rsidR="00D50B4E" w:rsidRDefault="00D50B4E" w:rsidP="00D50B4E">
      <w:pPr>
        <w:rPr>
          <w:color w:val="000000"/>
          <w:sz w:val="28"/>
          <w:szCs w:val="28"/>
        </w:rPr>
      </w:pPr>
    </w:p>
    <w:p w14:paraId="5A2ABBE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477784B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64E93E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F8C3F9B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2711CD5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B94D8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6FEFF" w14:textId="77777777" w:rsidR="00697411" w:rsidRDefault="00697411" w:rsidP="0011070C">
      <w:r>
        <w:separator/>
      </w:r>
    </w:p>
  </w:endnote>
  <w:endnote w:type="continuationSeparator" w:id="0">
    <w:p w14:paraId="2F25433F" w14:textId="77777777" w:rsidR="00697411" w:rsidRDefault="0069741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4436A619" w14:textId="77777777" w:rsidTr="00092EA6">
      <w:trPr>
        <w:trHeight w:val="106"/>
      </w:trPr>
      <w:tc>
        <w:tcPr>
          <w:tcW w:w="3686" w:type="dxa"/>
          <w:hideMark/>
        </w:tcPr>
        <w:p w14:paraId="6569C17F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531111C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2-05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66A2F31" w14:textId="1BC483CF" w:rsidR="00124809" w:rsidRPr="006D33D8" w:rsidRDefault="00A85DE3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</w:t>
              </w:r>
              <w:r w:rsidR="00714168">
                <w:rPr>
                  <w:rFonts w:eastAsia="ArialMT"/>
                  <w:u w:val="single"/>
                  <w:lang w:val="ru-RU"/>
                </w:rPr>
                <w:t>.05</w:t>
              </w:r>
              <w:r w:rsidR="00124809" w:rsidRPr="00E36003">
                <w:rPr>
                  <w:rFonts w:eastAsia="ArialMT"/>
                  <w:u w:val="single"/>
                </w:rPr>
                <w:t>.2022</w:t>
              </w:r>
            </w:p>
          </w:sdtContent>
        </w:sdt>
        <w:p w14:paraId="12A16AB5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5587578D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7F8ED9CE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7C6BEA7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718873B8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3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ACC5999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2-05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C9610E2" w14:textId="4F47A443" w:rsidR="00A417E3" w:rsidRPr="009E4D11" w:rsidRDefault="003D37DC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</w:t>
              </w:r>
              <w:r w:rsidR="00CD2E78">
                <w:rPr>
                  <w:rFonts w:eastAsia="ArialMT"/>
                  <w:u w:val="single"/>
                  <w:lang w:val="ru-RU"/>
                </w:rPr>
                <w:t>.</w:t>
              </w:r>
              <w:r w:rsidR="00D50B4E" w:rsidRPr="00E36003">
                <w:rPr>
                  <w:rFonts w:eastAsia="ArialMT"/>
                  <w:u w:val="single"/>
                </w:rPr>
                <w:t>0</w:t>
              </w:r>
              <w:r w:rsidR="00CD2E78">
                <w:rPr>
                  <w:rFonts w:eastAsia="ArialMT"/>
                  <w:u w:val="single"/>
                  <w:lang w:val="ru-RU"/>
                </w:rPr>
                <w:t>5</w:t>
              </w:r>
              <w:r w:rsidR="00D50B4E" w:rsidRPr="00E36003">
                <w:rPr>
                  <w:rFonts w:eastAsia="ArialMT"/>
                  <w:u w:val="single"/>
                </w:rPr>
                <w:t>.2022</w:t>
              </w:r>
            </w:p>
          </w:sdtContent>
        </w:sdt>
        <w:p w14:paraId="141280D3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24E4E683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3"/>
  </w:tbl>
  <w:p w14:paraId="530F680B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77C26" w14:textId="77777777" w:rsidR="00697411" w:rsidRDefault="00697411" w:rsidP="0011070C">
      <w:r>
        <w:separator/>
      </w:r>
    </w:p>
  </w:footnote>
  <w:footnote w:type="continuationSeparator" w:id="0">
    <w:p w14:paraId="3EB4180F" w14:textId="77777777" w:rsidR="00697411" w:rsidRDefault="0069741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5B1AC8A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EE48E08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1DDE3A00" wp14:editId="7163D7A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129C943" w14:textId="42544272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0C55CD">
            <w:rPr>
              <w:rFonts w:ascii="Times New Roman" w:hAnsi="Times New Roman" w:cs="Times New Roman"/>
              <w:sz w:val="24"/>
              <w:szCs w:val="24"/>
            </w:rPr>
            <w:t>2.</w:t>
          </w:r>
          <w:r w:rsidR="00394CC5">
            <w:rPr>
              <w:rFonts w:ascii="Times New Roman" w:hAnsi="Times New Roman" w:cs="Times New Roman"/>
              <w:sz w:val="24"/>
              <w:szCs w:val="24"/>
            </w:rPr>
            <w:t>5398</w:t>
          </w:r>
        </w:p>
      </w:tc>
    </w:tr>
  </w:tbl>
  <w:p w14:paraId="2D90D383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2A2E0DC8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175B562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E562B91" wp14:editId="6AD22F2B">
                <wp:extent cx="372110" cy="467995"/>
                <wp:effectExtent l="0" t="0" r="0" b="0"/>
                <wp:docPr id="6" name="Рисуно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BBC2A99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CBAF9B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09AC91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3D37E62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E27"/>
    <w:rsid w:val="00001560"/>
    <w:rsid w:val="0000774F"/>
    <w:rsid w:val="000127CA"/>
    <w:rsid w:val="00022A72"/>
    <w:rsid w:val="00030948"/>
    <w:rsid w:val="000643A6"/>
    <w:rsid w:val="00077135"/>
    <w:rsid w:val="0009264B"/>
    <w:rsid w:val="00092EA6"/>
    <w:rsid w:val="000A6CF1"/>
    <w:rsid w:val="000B0313"/>
    <w:rsid w:val="000C28A5"/>
    <w:rsid w:val="000C33F5"/>
    <w:rsid w:val="000C4225"/>
    <w:rsid w:val="000C55CD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37CFC"/>
    <w:rsid w:val="00147A13"/>
    <w:rsid w:val="001512FA"/>
    <w:rsid w:val="001747CA"/>
    <w:rsid w:val="001843A0"/>
    <w:rsid w:val="00185BDB"/>
    <w:rsid w:val="00186F72"/>
    <w:rsid w:val="00190FD3"/>
    <w:rsid w:val="001956F7"/>
    <w:rsid w:val="00195A33"/>
    <w:rsid w:val="001A4BEA"/>
    <w:rsid w:val="001E3D8F"/>
    <w:rsid w:val="001E6E80"/>
    <w:rsid w:val="0020355B"/>
    <w:rsid w:val="00210650"/>
    <w:rsid w:val="002171C3"/>
    <w:rsid w:val="00225907"/>
    <w:rsid w:val="00234CBD"/>
    <w:rsid w:val="0026099C"/>
    <w:rsid w:val="00264104"/>
    <w:rsid w:val="00270035"/>
    <w:rsid w:val="0027128E"/>
    <w:rsid w:val="00280064"/>
    <w:rsid w:val="00280D42"/>
    <w:rsid w:val="00280E8C"/>
    <w:rsid w:val="002877C8"/>
    <w:rsid w:val="002900DE"/>
    <w:rsid w:val="002911E3"/>
    <w:rsid w:val="00295E4A"/>
    <w:rsid w:val="002D06D6"/>
    <w:rsid w:val="002D28AD"/>
    <w:rsid w:val="002D2AE1"/>
    <w:rsid w:val="002D6F27"/>
    <w:rsid w:val="002E503D"/>
    <w:rsid w:val="002F0D32"/>
    <w:rsid w:val="003054C2"/>
    <w:rsid w:val="00305E11"/>
    <w:rsid w:val="0031023B"/>
    <w:rsid w:val="003717D2"/>
    <w:rsid w:val="00394B93"/>
    <w:rsid w:val="00394CC5"/>
    <w:rsid w:val="003A28BE"/>
    <w:rsid w:val="003B4E94"/>
    <w:rsid w:val="003C130A"/>
    <w:rsid w:val="003C2834"/>
    <w:rsid w:val="003D01F4"/>
    <w:rsid w:val="003D37DC"/>
    <w:rsid w:val="003E26A2"/>
    <w:rsid w:val="003E2F1E"/>
    <w:rsid w:val="00401D49"/>
    <w:rsid w:val="00407988"/>
    <w:rsid w:val="00410274"/>
    <w:rsid w:val="00410792"/>
    <w:rsid w:val="00416870"/>
    <w:rsid w:val="004209E8"/>
    <w:rsid w:val="00436D0B"/>
    <w:rsid w:val="00437E07"/>
    <w:rsid w:val="00460ECA"/>
    <w:rsid w:val="004627D9"/>
    <w:rsid w:val="00463D8E"/>
    <w:rsid w:val="00481260"/>
    <w:rsid w:val="00494504"/>
    <w:rsid w:val="004A5E4C"/>
    <w:rsid w:val="004E5090"/>
    <w:rsid w:val="00505771"/>
    <w:rsid w:val="00507CCF"/>
    <w:rsid w:val="00521FC2"/>
    <w:rsid w:val="00530F3D"/>
    <w:rsid w:val="00532F67"/>
    <w:rsid w:val="00547530"/>
    <w:rsid w:val="005529DE"/>
    <w:rsid w:val="0055563B"/>
    <w:rsid w:val="0056070B"/>
    <w:rsid w:val="00562D77"/>
    <w:rsid w:val="00563680"/>
    <w:rsid w:val="005812FA"/>
    <w:rsid w:val="00582A8F"/>
    <w:rsid w:val="00592241"/>
    <w:rsid w:val="005C1224"/>
    <w:rsid w:val="005C1922"/>
    <w:rsid w:val="005C5B99"/>
    <w:rsid w:val="005C7B39"/>
    <w:rsid w:val="005D4205"/>
    <w:rsid w:val="005E250C"/>
    <w:rsid w:val="005E611E"/>
    <w:rsid w:val="005F7C45"/>
    <w:rsid w:val="00613800"/>
    <w:rsid w:val="00614867"/>
    <w:rsid w:val="00617377"/>
    <w:rsid w:val="00627E81"/>
    <w:rsid w:val="00630922"/>
    <w:rsid w:val="00645468"/>
    <w:rsid w:val="00693805"/>
    <w:rsid w:val="00697411"/>
    <w:rsid w:val="00697905"/>
    <w:rsid w:val="006A336B"/>
    <w:rsid w:val="006A4791"/>
    <w:rsid w:val="006B450F"/>
    <w:rsid w:val="006D1CDB"/>
    <w:rsid w:val="006D33D8"/>
    <w:rsid w:val="006D5DCE"/>
    <w:rsid w:val="00704E29"/>
    <w:rsid w:val="00714168"/>
    <w:rsid w:val="00715A45"/>
    <w:rsid w:val="0071603C"/>
    <w:rsid w:val="00721D13"/>
    <w:rsid w:val="00731452"/>
    <w:rsid w:val="00734508"/>
    <w:rsid w:val="00740E27"/>
    <w:rsid w:val="00741FBB"/>
    <w:rsid w:val="0074243A"/>
    <w:rsid w:val="00744C36"/>
    <w:rsid w:val="0075090E"/>
    <w:rsid w:val="00752D10"/>
    <w:rsid w:val="007571AF"/>
    <w:rsid w:val="007742D0"/>
    <w:rsid w:val="0079041E"/>
    <w:rsid w:val="00792698"/>
    <w:rsid w:val="00794D42"/>
    <w:rsid w:val="007A1818"/>
    <w:rsid w:val="007A4175"/>
    <w:rsid w:val="007A4485"/>
    <w:rsid w:val="007C05FE"/>
    <w:rsid w:val="007C3A37"/>
    <w:rsid w:val="007C5111"/>
    <w:rsid w:val="007F66CA"/>
    <w:rsid w:val="008124DA"/>
    <w:rsid w:val="008130C0"/>
    <w:rsid w:val="00833DA3"/>
    <w:rsid w:val="00836710"/>
    <w:rsid w:val="008505BA"/>
    <w:rsid w:val="00856322"/>
    <w:rsid w:val="0086537F"/>
    <w:rsid w:val="00872305"/>
    <w:rsid w:val="00877224"/>
    <w:rsid w:val="008A3E6F"/>
    <w:rsid w:val="008B1B9D"/>
    <w:rsid w:val="008C1825"/>
    <w:rsid w:val="008C3521"/>
    <w:rsid w:val="008D3A5C"/>
    <w:rsid w:val="008D505F"/>
    <w:rsid w:val="008E2D26"/>
    <w:rsid w:val="008E350B"/>
    <w:rsid w:val="0090767F"/>
    <w:rsid w:val="00913351"/>
    <w:rsid w:val="00913B16"/>
    <w:rsid w:val="00921A06"/>
    <w:rsid w:val="009230FC"/>
    <w:rsid w:val="00923868"/>
    <w:rsid w:val="0095347E"/>
    <w:rsid w:val="00971289"/>
    <w:rsid w:val="00983EAE"/>
    <w:rsid w:val="00986CE2"/>
    <w:rsid w:val="00992CF6"/>
    <w:rsid w:val="009940B7"/>
    <w:rsid w:val="009A1443"/>
    <w:rsid w:val="009A3A10"/>
    <w:rsid w:val="009A3E9D"/>
    <w:rsid w:val="009C1C19"/>
    <w:rsid w:val="009D5A57"/>
    <w:rsid w:val="009E107F"/>
    <w:rsid w:val="009E12C5"/>
    <w:rsid w:val="009E4D11"/>
    <w:rsid w:val="009F13EF"/>
    <w:rsid w:val="009F7389"/>
    <w:rsid w:val="00A04FE4"/>
    <w:rsid w:val="00A063D9"/>
    <w:rsid w:val="00A276C9"/>
    <w:rsid w:val="00A33569"/>
    <w:rsid w:val="00A40143"/>
    <w:rsid w:val="00A417E3"/>
    <w:rsid w:val="00A46D5C"/>
    <w:rsid w:val="00A47C62"/>
    <w:rsid w:val="00A51D9A"/>
    <w:rsid w:val="00A60398"/>
    <w:rsid w:val="00A63CD4"/>
    <w:rsid w:val="00A74B14"/>
    <w:rsid w:val="00A755C7"/>
    <w:rsid w:val="00A76F8A"/>
    <w:rsid w:val="00A85DE3"/>
    <w:rsid w:val="00A93B8C"/>
    <w:rsid w:val="00AB531A"/>
    <w:rsid w:val="00AC0C2C"/>
    <w:rsid w:val="00AC3CE5"/>
    <w:rsid w:val="00AD4B7A"/>
    <w:rsid w:val="00AD7CC2"/>
    <w:rsid w:val="00AE17DA"/>
    <w:rsid w:val="00AF1C1A"/>
    <w:rsid w:val="00B00CAF"/>
    <w:rsid w:val="00B06CF4"/>
    <w:rsid w:val="00B073DC"/>
    <w:rsid w:val="00B122F5"/>
    <w:rsid w:val="00B344A4"/>
    <w:rsid w:val="00B371CD"/>
    <w:rsid w:val="00B438F0"/>
    <w:rsid w:val="00B46380"/>
    <w:rsid w:val="00B47A0F"/>
    <w:rsid w:val="00B565D4"/>
    <w:rsid w:val="00B609D5"/>
    <w:rsid w:val="00B61580"/>
    <w:rsid w:val="00B84D8E"/>
    <w:rsid w:val="00B934CC"/>
    <w:rsid w:val="00B94D82"/>
    <w:rsid w:val="00B951E9"/>
    <w:rsid w:val="00B95FDB"/>
    <w:rsid w:val="00B97057"/>
    <w:rsid w:val="00B97278"/>
    <w:rsid w:val="00BA1BA6"/>
    <w:rsid w:val="00BB272F"/>
    <w:rsid w:val="00BB5AEF"/>
    <w:rsid w:val="00BC40FF"/>
    <w:rsid w:val="00C00081"/>
    <w:rsid w:val="00C12FE0"/>
    <w:rsid w:val="00C13371"/>
    <w:rsid w:val="00C13D24"/>
    <w:rsid w:val="00C24C3D"/>
    <w:rsid w:val="00C26CFF"/>
    <w:rsid w:val="00C35ED8"/>
    <w:rsid w:val="00C379B5"/>
    <w:rsid w:val="00C46E4F"/>
    <w:rsid w:val="00C60464"/>
    <w:rsid w:val="00C66929"/>
    <w:rsid w:val="00C67DD7"/>
    <w:rsid w:val="00C72373"/>
    <w:rsid w:val="00C74B15"/>
    <w:rsid w:val="00C81513"/>
    <w:rsid w:val="00C971BB"/>
    <w:rsid w:val="00C97BC9"/>
    <w:rsid w:val="00CA53E3"/>
    <w:rsid w:val="00CA6ED2"/>
    <w:rsid w:val="00CB04C2"/>
    <w:rsid w:val="00CB2B6E"/>
    <w:rsid w:val="00CD2E78"/>
    <w:rsid w:val="00CE06E2"/>
    <w:rsid w:val="00CE4302"/>
    <w:rsid w:val="00CF4334"/>
    <w:rsid w:val="00D00EC8"/>
    <w:rsid w:val="00D03574"/>
    <w:rsid w:val="00D05D1F"/>
    <w:rsid w:val="00D11528"/>
    <w:rsid w:val="00D21592"/>
    <w:rsid w:val="00D223F7"/>
    <w:rsid w:val="00D22883"/>
    <w:rsid w:val="00D26543"/>
    <w:rsid w:val="00D36FEE"/>
    <w:rsid w:val="00D4736C"/>
    <w:rsid w:val="00D50B4E"/>
    <w:rsid w:val="00D8457D"/>
    <w:rsid w:val="00D86541"/>
    <w:rsid w:val="00D876E6"/>
    <w:rsid w:val="00D96601"/>
    <w:rsid w:val="00DA5E7A"/>
    <w:rsid w:val="00DB1FAE"/>
    <w:rsid w:val="00DE6F93"/>
    <w:rsid w:val="00DF5521"/>
    <w:rsid w:val="00DF59A1"/>
    <w:rsid w:val="00DF6DD6"/>
    <w:rsid w:val="00DF7DAB"/>
    <w:rsid w:val="00E00C41"/>
    <w:rsid w:val="00E12F21"/>
    <w:rsid w:val="00E16A62"/>
    <w:rsid w:val="00E200BB"/>
    <w:rsid w:val="00E22CC9"/>
    <w:rsid w:val="00E274D1"/>
    <w:rsid w:val="00E36003"/>
    <w:rsid w:val="00E41B5C"/>
    <w:rsid w:val="00E6157E"/>
    <w:rsid w:val="00E64495"/>
    <w:rsid w:val="00E72539"/>
    <w:rsid w:val="00E73F77"/>
    <w:rsid w:val="00E750F5"/>
    <w:rsid w:val="00E85094"/>
    <w:rsid w:val="00E85116"/>
    <w:rsid w:val="00E95EA8"/>
    <w:rsid w:val="00EA24D7"/>
    <w:rsid w:val="00EA6CEB"/>
    <w:rsid w:val="00EB34D2"/>
    <w:rsid w:val="00EC338F"/>
    <w:rsid w:val="00EC71D8"/>
    <w:rsid w:val="00ED10E7"/>
    <w:rsid w:val="00ED14EB"/>
    <w:rsid w:val="00EF5137"/>
    <w:rsid w:val="00F10CDF"/>
    <w:rsid w:val="00F112F2"/>
    <w:rsid w:val="00F11FE3"/>
    <w:rsid w:val="00F32AF8"/>
    <w:rsid w:val="00F339BE"/>
    <w:rsid w:val="00F40980"/>
    <w:rsid w:val="00F42A42"/>
    <w:rsid w:val="00F455AB"/>
    <w:rsid w:val="00F45F0B"/>
    <w:rsid w:val="00F47F4D"/>
    <w:rsid w:val="00F701B8"/>
    <w:rsid w:val="00F8144E"/>
    <w:rsid w:val="00F864B1"/>
    <w:rsid w:val="00F86DE9"/>
    <w:rsid w:val="00F90988"/>
    <w:rsid w:val="00F93BB0"/>
    <w:rsid w:val="00FB586A"/>
    <w:rsid w:val="00FC280E"/>
    <w:rsid w:val="00FE61D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F75DB"/>
  <w15:docId w15:val="{7A0EA3E0-0933-424A-AA6F-9E8A61EEB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r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68C0D9D57D14B23B856593A8CA0E7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C19ED-27BD-4E78-AE0E-0C85BC0B3B32}"/>
      </w:docPartPr>
      <w:docPartBody>
        <w:p w:rsidR="001E15CA" w:rsidRDefault="002C04D4">
          <w:pPr>
            <w:pStyle w:val="468C0D9D57D14B23B856593A8CA0E7E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DDC633DD70C4B76A2B94AF8DBF939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64FCAF-994D-4351-AE12-F02117F48766}"/>
      </w:docPartPr>
      <w:docPartBody>
        <w:p w:rsidR="001E15CA" w:rsidRDefault="002C04D4">
          <w:pPr>
            <w:pStyle w:val="9DDC633DD70C4B76A2B94AF8DBF9390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3885749EB466CA7B1B3ECB665D2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261E23-FCDE-4C61-AC1A-A25BE122BFF8}"/>
      </w:docPartPr>
      <w:docPartBody>
        <w:p w:rsidR="001E15CA" w:rsidRDefault="002C04D4">
          <w:pPr>
            <w:pStyle w:val="83B3885749EB466CA7B1B3ECB665D20A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B8FAB21C64B01ADEC5D816C9EAC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FF1AEF-91B0-4DC8-81A3-C37D978C1EE0}"/>
      </w:docPartPr>
      <w:docPartBody>
        <w:p w:rsidR="001E15CA" w:rsidRDefault="002C04D4">
          <w:pPr>
            <w:pStyle w:val="B19B8FAB21C64B01ADEC5D816C9EAC3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7199DEC6D654467BB794D06AAF408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B8765-AA12-4A39-A6E0-9AF4E8382F8E}"/>
      </w:docPartPr>
      <w:docPartBody>
        <w:p w:rsidR="001E15CA" w:rsidRDefault="002C04D4">
          <w:pPr>
            <w:pStyle w:val="E7199DEC6D654467BB794D06AAF408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4D4"/>
    <w:rsid w:val="001E15CA"/>
    <w:rsid w:val="002C04D4"/>
    <w:rsid w:val="00914121"/>
    <w:rsid w:val="00C4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68C0D9D57D14B23B856593A8CA0E7E6">
    <w:name w:val="468C0D9D57D14B23B856593A8CA0E7E6"/>
  </w:style>
  <w:style w:type="paragraph" w:customStyle="1" w:styleId="9DDC633DD70C4B76A2B94AF8DBF93905">
    <w:name w:val="9DDC633DD70C4B76A2B94AF8DBF93905"/>
  </w:style>
  <w:style w:type="paragraph" w:customStyle="1" w:styleId="83B3885749EB466CA7B1B3ECB665D20A">
    <w:name w:val="83B3885749EB466CA7B1B3ECB665D20A"/>
  </w:style>
  <w:style w:type="paragraph" w:customStyle="1" w:styleId="B19B8FAB21C64B01ADEC5D816C9EAC30">
    <w:name w:val="B19B8FAB21C64B01ADEC5D816C9EAC30"/>
  </w:style>
  <w:style w:type="paragraph" w:customStyle="1" w:styleId="E7199DEC6D654467BB794D06AAF40864">
    <w:name w:val="E7199DEC6D654467BB794D06AAF408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0</TotalTime>
  <Pages>3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</dc:creator>
  <cp:keywords/>
  <cp:lastModifiedBy>Григорян Наира Викторовна</cp:lastModifiedBy>
  <cp:revision>4</cp:revision>
  <cp:lastPrinted>2022-05-20T05:24:00Z</cp:lastPrinted>
  <dcterms:created xsi:type="dcterms:W3CDTF">2022-05-30T06:28:00Z</dcterms:created>
  <dcterms:modified xsi:type="dcterms:W3CDTF">2022-06-01T08:42:00Z</dcterms:modified>
</cp:coreProperties>
</file>