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441E5670" w14:textId="77777777" w:rsidTr="007F66CA">
        <w:tc>
          <w:tcPr>
            <w:tcW w:w="6379" w:type="dxa"/>
            <w:vMerge w:val="restart"/>
          </w:tcPr>
          <w:p w14:paraId="165EE1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10EE970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2B3D7197" w14:textId="77777777" w:rsidTr="007F66CA">
        <w:tc>
          <w:tcPr>
            <w:tcW w:w="6379" w:type="dxa"/>
            <w:vMerge/>
          </w:tcPr>
          <w:p w14:paraId="5AE6DDF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5DEB11C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2A133D" w14:textId="77777777" w:rsidTr="007F66CA">
        <w:tc>
          <w:tcPr>
            <w:tcW w:w="6379" w:type="dxa"/>
            <w:vMerge/>
          </w:tcPr>
          <w:p w14:paraId="6F3B6F5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62B535E" w14:textId="430A931F" w:rsidR="00F40980" w:rsidRPr="007F66CA" w:rsidRDefault="00F40980" w:rsidP="00045AD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045AD6">
              <w:rPr>
                <w:rFonts w:cs="Times New Roman"/>
                <w:bCs/>
                <w:sz w:val="28"/>
                <w:szCs w:val="28"/>
              </w:rPr>
              <w:t>2.</w:t>
            </w:r>
            <w:r w:rsidR="00AF143E">
              <w:rPr>
                <w:rFonts w:cs="Times New Roman"/>
                <w:bCs/>
                <w:sz w:val="28"/>
                <w:szCs w:val="28"/>
              </w:rPr>
              <w:t>5407</w:t>
            </w:r>
          </w:p>
        </w:tc>
      </w:tr>
      <w:tr w:rsidR="00F40980" w:rsidRPr="007F66CA" w14:paraId="1594AC68" w14:textId="77777777" w:rsidTr="007F66CA">
        <w:tc>
          <w:tcPr>
            <w:tcW w:w="6379" w:type="dxa"/>
            <w:vMerge/>
          </w:tcPr>
          <w:p w14:paraId="043100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6DBB3FC" w14:textId="77777777" w:rsidR="00F40980" w:rsidRPr="007F66CA" w:rsidRDefault="00F40980" w:rsidP="00045AD6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45AD6">
              <w:rPr>
                <w:bCs/>
                <w:sz w:val="28"/>
                <w:szCs w:val="28"/>
              </w:rPr>
              <w:t>01.07.2022</w:t>
            </w:r>
          </w:p>
        </w:tc>
      </w:tr>
      <w:tr w:rsidR="00F40980" w:rsidRPr="007F66CA" w14:paraId="57EC5D01" w14:textId="77777777" w:rsidTr="007F66CA">
        <w:tc>
          <w:tcPr>
            <w:tcW w:w="6379" w:type="dxa"/>
            <w:vMerge/>
          </w:tcPr>
          <w:p w14:paraId="03A6CDC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31F7E8" w14:textId="59596ED8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036F61">
                  <w:rPr>
                    <w:rFonts w:cs="Times New Roman"/>
                    <w:bCs/>
                    <w:sz w:val="28"/>
                    <w:szCs w:val="28"/>
                  </w:rPr>
                  <w:t>0009874</w:t>
                </w:r>
                <w:r w:rsidR="00045AD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5004F3A" w14:textId="77777777" w:rsidR="00F40980" w:rsidRPr="007F66CA" w:rsidRDefault="00F40980" w:rsidP="00B2794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B27947" w:rsidRPr="00B27947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B27947">
              <w:rPr>
                <w:rFonts w:eastAsia="Calibri"/>
                <w:sz w:val="28"/>
                <w:szCs w:val="28"/>
              </w:rPr>
              <w:t xml:space="preserve"> </w:t>
            </w:r>
            <w:r w:rsidRPr="00B27947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9E97D4C" w14:textId="77777777" w:rsidTr="007F66CA">
        <w:tc>
          <w:tcPr>
            <w:tcW w:w="6379" w:type="dxa"/>
            <w:vMerge/>
          </w:tcPr>
          <w:p w14:paraId="21B8CFA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A02D67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D78BB0E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0E2E41A" w14:textId="77777777" w:rsidTr="00F40980">
        <w:tc>
          <w:tcPr>
            <w:tcW w:w="9751" w:type="dxa"/>
            <w:gridSpan w:val="2"/>
          </w:tcPr>
          <w:p w14:paraId="5BACD7E2" w14:textId="77777777" w:rsidR="00D223F7" w:rsidRPr="007F66CA" w:rsidRDefault="00D223F7" w:rsidP="00045AD6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2-07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045AD6">
                  <w:rPr>
                    <w:rStyle w:val="38"/>
                    <w:szCs w:val="28"/>
                  </w:rPr>
                  <w:t>01 июля 2022 года</w:t>
                </w:r>
              </w:sdtContent>
            </w:sdt>
            <w:bookmarkEnd w:id="1"/>
          </w:p>
        </w:tc>
      </w:tr>
      <w:tr w:rsidR="00D223F7" w:rsidRPr="007F66CA" w14:paraId="7B4E60E3" w14:textId="77777777" w:rsidTr="00F40980">
        <w:tc>
          <w:tcPr>
            <w:tcW w:w="5678" w:type="dxa"/>
          </w:tcPr>
          <w:p w14:paraId="6B557B9B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973D20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60C0B54C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08E7E3B2" w14:textId="77777777" w:rsidR="00045AD6" w:rsidRDefault="00045AD6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u w:val="single"/>
                <w:lang w:val="ru-RU"/>
              </w:rPr>
            </w:pPr>
            <w:r w:rsidRPr="00045AD6">
              <w:rPr>
                <w:sz w:val="28"/>
                <w:szCs w:val="28"/>
                <w:u w:val="single"/>
                <w:lang w:val="ru-RU"/>
              </w:rPr>
              <w:t>Лаборатории испытаний служба управления качеством</w:t>
            </w:r>
            <w:r>
              <w:rPr>
                <w:sz w:val="28"/>
                <w:szCs w:val="28"/>
                <w:u w:val="single"/>
                <w:lang w:val="ru-RU"/>
              </w:rPr>
              <w:t xml:space="preserve"> </w:t>
            </w:r>
          </w:p>
          <w:p w14:paraId="4316E7A0" w14:textId="77777777" w:rsidR="007A4485" w:rsidRPr="00045AD6" w:rsidRDefault="00045AD6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7296E">
              <w:rPr>
                <w:sz w:val="28"/>
                <w:szCs w:val="28"/>
                <w:u w:val="single"/>
                <w:lang w:val="ru-RU"/>
              </w:rPr>
              <w:t>Открытого акционерного общества «Конструкторское бюро «ДИСПЛЕЙ»</w:t>
            </w:r>
          </w:p>
        </w:tc>
      </w:tr>
    </w:tbl>
    <w:p w14:paraId="5BF80C15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404"/>
        <w:gridCol w:w="719"/>
        <w:gridCol w:w="2257"/>
        <w:gridCol w:w="1700"/>
        <w:gridCol w:w="1985"/>
      </w:tblGrid>
      <w:tr w:rsidR="00B27947" w:rsidRPr="00B27947" w14:paraId="05B73207" w14:textId="77777777" w:rsidTr="00B27947">
        <w:trPr>
          <w:trHeight w:val="1277"/>
        </w:trPr>
        <w:tc>
          <w:tcPr>
            <w:tcW w:w="563" w:type="dxa"/>
            <w:shd w:val="clear" w:color="auto" w:fill="auto"/>
            <w:vAlign w:val="center"/>
          </w:tcPr>
          <w:p w14:paraId="55F47BE9" w14:textId="77777777" w:rsidR="00F40980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7947">
              <w:rPr>
                <w:sz w:val="22"/>
                <w:szCs w:val="22"/>
              </w:rPr>
              <w:t>№ п/п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1F428445" w14:textId="77777777" w:rsidR="00F40980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D910C0" w14:textId="77777777" w:rsidR="00F40980" w:rsidRPr="00B27947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Код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03646CBF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Наименование </w:t>
            </w:r>
          </w:p>
          <w:p w14:paraId="3EAC8A71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C47ED95" w14:textId="77777777" w:rsidR="00F40980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E7279D7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Обозначение </w:t>
            </w:r>
          </w:p>
          <w:p w14:paraId="38B9321B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документа, </w:t>
            </w:r>
          </w:p>
          <w:p w14:paraId="33C3F92C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03ACBC7" w14:textId="77777777" w:rsidR="00F40980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A84D02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Обозначение </w:t>
            </w:r>
          </w:p>
          <w:p w14:paraId="559F3D03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документа, </w:t>
            </w:r>
          </w:p>
          <w:p w14:paraId="58F48AE8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881D8EC" w14:textId="77777777" w:rsidR="007A4175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86BAC20" w14:textId="77777777" w:rsidR="00F40980" w:rsidRPr="00B27947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отбора образцов</w:t>
            </w:r>
          </w:p>
        </w:tc>
      </w:tr>
      <w:tr w:rsidR="00B27947" w:rsidRPr="00B27947" w14:paraId="6C51ED2C" w14:textId="77777777" w:rsidTr="00B279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6E752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51826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C17BD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76E66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31680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2DF00" w14:textId="77777777" w:rsidR="0090767F" w:rsidRPr="00B27947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6</w:t>
            </w:r>
          </w:p>
        </w:tc>
      </w:tr>
      <w:tr w:rsidR="00B27947" w:rsidRPr="00B27947" w14:paraId="3187B8CB" w14:textId="77777777" w:rsidTr="00045A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499A9" w14:textId="77777777" w:rsidR="0090767F" w:rsidRPr="00B27947" w:rsidRDefault="00045AD6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27947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B27947">
              <w:rPr>
                <w:b/>
                <w:sz w:val="22"/>
                <w:szCs w:val="22"/>
              </w:rPr>
              <w:t>П.Бровки</w:t>
            </w:r>
            <w:proofErr w:type="spellEnd"/>
            <w:r w:rsidRPr="00B27947">
              <w:rPr>
                <w:b/>
                <w:sz w:val="22"/>
                <w:szCs w:val="22"/>
              </w:rPr>
              <w:t>, 13а, 210605, г. Витебск</w:t>
            </w:r>
          </w:p>
        </w:tc>
      </w:tr>
      <w:tr w:rsidR="00B27947" w:rsidRPr="00B27947" w14:paraId="174C8405" w14:textId="77777777" w:rsidTr="00B279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919C4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1.1*</w:t>
            </w:r>
          </w:p>
        </w:tc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EE3BC2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Электротехнические, электронные и радиоэлектронные изделия и аппаратура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776D3A" w14:textId="77777777" w:rsidR="00045AD6" w:rsidRPr="00B27947" w:rsidRDefault="00045AD6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27947">
              <w:t>26.40/</w:t>
            </w:r>
            <w:r w:rsidRPr="00B27947">
              <w:br/>
              <w:t>29.061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A60530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Проверка соответствия габаритным, установочным и присоединительным размерам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21E858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ТНПА, устанавливающие требования к объекту испытаний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B2CA4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ГОСТ 20.57.406-81</w:t>
            </w:r>
            <w:r w:rsidRPr="00B27947">
              <w:br/>
              <w:t>п. 2.41</w:t>
            </w:r>
            <w:r w:rsidRPr="00B27947">
              <w:br/>
              <w:t>(метод 404-1)</w:t>
            </w:r>
          </w:p>
        </w:tc>
      </w:tr>
      <w:tr w:rsidR="00B27947" w:rsidRPr="00B27947" w14:paraId="4A64D2EE" w14:textId="77777777" w:rsidTr="00B279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7171C8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1.2*</w:t>
            </w:r>
          </w:p>
        </w:tc>
        <w:tc>
          <w:tcPr>
            <w:tcW w:w="2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26E7D0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97EE9A" w14:textId="77777777" w:rsidR="00045AD6" w:rsidRPr="00B27947" w:rsidRDefault="00045AD6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27947">
              <w:t>26.40/</w:t>
            </w:r>
            <w:r w:rsidRPr="00B27947">
              <w:br/>
              <w:t>11.116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A97433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Проверка внешнего вида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DB6B5F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E0BF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ГОСТ 20.57.406-81</w:t>
            </w:r>
            <w:r w:rsidRPr="00B27947">
              <w:br/>
              <w:t>п. 2.42</w:t>
            </w:r>
            <w:r w:rsidRPr="00B27947">
              <w:br/>
              <w:t>(метод 405-1)</w:t>
            </w:r>
          </w:p>
        </w:tc>
      </w:tr>
      <w:tr w:rsidR="00B27947" w:rsidRPr="00B27947" w14:paraId="37FBBEAA" w14:textId="77777777" w:rsidTr="00B279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FCE29C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7947">
              <w:rPr>
                <w:sz w:val="22"/>
                <w:szCs w:val="22"/>
              </w:rPr>
              <w:t>1.3*</w:t>
            </w:r>
          </w:p>
        </w:tc>
        <w:tc>
          <w:tcPr>
            <w:tcW w:w="24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8E2E99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9E78B3" w14:textId="77777777" w:rsidR="00045AD6" w:rsidRPr="00B27947" w:rsidRDefault="00045AD6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27947">
              <w:t>26.40/</w:t>
            </w:r>
            <w:r w:rsidRPr="00B27947">
              <w:br/>
              <w:t>29.040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89520D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Проверка массы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1DB38F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7E5217" w14:textId="5E60E195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ГОСТ 20.57.406-81</w:t>
            </w:r>
            <w:r w:rsidRPr="00B27947">
              <w:br/>
              <w:t>п.</w:t>
            </w:r>
            <w:r w:rsidR="00741DE1">
              <w:t xml:space="preserve"> </w:t>
            </w:r>
            <w:r w:rsidRPr="00B27947">
              <w:t xml:space="preserve">2.43 </w:t>
            </w:r>
          </w:p>
          <w:p w14:paraId="591FE75D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B27947">
              <w:t>(метод 406-1)</w:t>
            </w:r>
          </w:p>
        </w:tc>
      </w:tr>
      <w:tr w:rsidR="00B27947" w:rsidRPr="00B27947" w14:paraId="17318E82" w14:textId="77777777" w:rsidTr="00B27947">
        <w:tblPrEx>
          <w:tblBorders>
            <w:bottom w:val="single" w:sz="4" w:space="0" w:color="auto"/>
          </w:tblBorders>
        </w:tblPrEx>
        <w:trPr>
          <w:trHeight w:val="56"/>
        </w:trPr>
        <w:tc>
          <w:tcPr>
            <w:tcW w:w="563" w:type="dxa"/>
            <w:shd w:val="clear" w:color="auto" w:fill="auto"/>
          </w:tcPr>
          <w:p w14:paraId="4FCE5E77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2.1*</w:t>
            </w:r>
          </w:p>
        </w:tc>
        <w:tc>
          <w:tcPr>
            <w:tcW w:w="2404" w:type="dxa"/>
            <w:vMerge w:val="restart"/>
            <w:shd w:val="clear" w:color="auto" w:fill="auto"/>
          </w:tcPr>
          <w:p w14:paraId="3B0AEBD9" w14:textId="77777777" w:rsidR="00045AD6" w:rsidRPr="00B27947" w:rsidRDefault="00045AD6" w:rsidP="00164F0E">
            <w:pPr>
              <w:ind w:left="-96" w:right="-96"/>
            </w:pPr>
            <w:r w:rsidRPr="00B27947">
              <w:t xml:space="preserve">Медицинское оборудование 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D06BDE6" w14:textId="77777777" w:rsidR="00045AD6" w:rsidRPr="00B27947" w:rsidRDefault="00045AD6" w:rsidP="00164F0E">
            <w:pPr>
              <w:ind w:left="-96" w:right="-96"/>
            </w:pPr>
            <w:r w:rsidRPr="00B27947">
              <w:t>26.60/</w:t>
            </w:r>
            <w:r w:rsidRPr="00B27947">
              <w:br/>
              <w:t>29.040</w:t>
            </w:r>
          </w:p>
        </w:tc>
        <w:tc>
          <w:tcPr>
            <w:tcW w:w="2257" w:type="dxa"/>
            <w:shd w:val="clear" w:color="auto" w:fill="auto"/>
          </w:tcPr>
          <w:p w14:paraId="76AFE0C4" w14:textId="77777777" w:rsidR="00045AD6" w:rsidRPr="00B27947" w:rsidRDefault="00045AD6" w:rsidP="00164F0E">
            <w:pPr>
              <w:ind w:left="-96" w:right="-96"/>
            </w:pPr>
            <w:r w:rsidRPr="00B27947">
              <w:t>Масса (для переносных изделий)</w:t>
            </w:r>
          </w:p>
        </w:tc>
        <w:tc>
          <w:tcPr>
            <w:tcW w:w="1700" w:type="dxa"/>
            <w:shd w:val="clear" w:color="auto" w:fill="auto"/>
          </w:tcPr>
          <w:p w14:paraId="544EB297" w14:textId="77777777" w:rsidR="00045AD6" w:rsidRPr="00B27947" w:rsidRDefault="00045AD6" w:rsidP="00164F0E">
            <w:pPr>
              <w:ind w:left="-96" w:right="-96"/>
            </w:pPr>
            <w:r w:rsidRPr="00B27947">
              <w:t>ГОСТ 20790-93</w:t>
            </w:r>
          </w:p>
          <w:p w14:paraId="6A264091" w14:textId="30A6A8D1" w:rsidR="00045AD6" w:rsidRPr="00B27947" w:rsidRDefault="00045AD6" w:rsidP="00164F0E">
            <w:pPr>
              <w:ind w:left="-96" w:right="-96"/>
            </w:pPr>
            <w:r w:rsidRPr="00B27947">
              <w:t>п.</w:t>
            </w:r>
            <w:r w:rsidR="00741DE1">
              <w:rPr>
                <w:lang w:val="en-US"/>
              </w:rPr>
              <w:t xml:space="preserve"> </w:t>
            </w:r>
            <w:r w:rsidRPr="00B27947">
              <w:t>3.3</w:t>
            </w:r>
          </w:p>
        </w:tc>
        <w:tc>
          <w:tcPr>
            <w:tcW w:w="1985" w:type="dxa"/>
            <w:shd w:val="clear" w:color="auto" w:fill="auto"/>
          </w:tcPr>
          <w:p w14:paraId="5887E23A" w14:textId="77777777" w:rsidR="00045AD6" w:rsidRPr="00B27947" w:rsidRDefault="00045AD6" w:rsidP="00164F0E">
            <w:pPr>
              <w:ind w:left="-96" w:right="-96"/>
            </w:pPr>
            <w:r w:rsidRPr="00B27947">
              <w:t>ГОСТ 20790-93</w:t>
            </w:r>
          </w:p>
          <w:p w14:paraId="6FFEA5F5" w14:textId="1B18534B" w:rsidR="00045AD6" w:rsidRPr="00B27947" w:rsidRDefault="00045AD6" w:rsidP="00164F0E">
            <w:pPr>
              <w:ind w:left="-96" w:right="-96"/>
            </w:pPr>
            <w:r w:rsidRPr="00B27947">
              <w:t>п.</w:t>
            </w:r>
            <w:r w:rsidR="00741DE1">
              <w:rPr>
                <w:lang w:val="en-US"/>
              </w:rPr>
              <w:t xml:space="preserve"> </w:t>
            </w:r>
            <w:r w:rsidRPr="00B27947">
              <w:t>7.3</w:t>
            </w:r>
          </w:p>
        </w:tc>
      </w:tr>
      <w:tr w:rsidR="00B27947" w:rsidRPr="00B27947" w14:paraId="6930FA22" w14:textId="77777777" w:rsidTr="00B27947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563" w:type="dxa"/>
            <w:shd w:val="clear" w:color="auto" w:fill="auto"/>
          </w:tcPr>
          <w:p w14:paraId="6334D748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</w:rPr>
              <w:t>2.</w:t>
            </w:r>
            <w:r w:rsidRPr="00B27947">
              <w:rPr>
                <w:sz w:val="18"/>
                <w:szCs w:val="18"/>
                <w:lang w:val="en-US"/>
              </w:rPr>
              <w:t>2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04" w:type="dxa"/>
            <w:vMerge/>
            <w:shd w:val="clear" w:color="auto" w:fill="auto"/>
          </w:tcPr>
          <w:p w14:paraId="7D33DEFC" w14:textId="77777777" w:rsidR="00045AD6" w:rsidRPr="00B27947" w:rsidRDefault="00045AD6" w:rsidP="00164F0E">
            <w:pPr>
              <w:ind w:left="-96" w:right="-96"/>
            </w:pPr>
          </w:p>
        </w:tc>
        <w:tc>
          <w:tcPr>
            <w:tcW w:w="719" w:type="dxa"/>
            <w:shd w:val="clear" w:color="auto" w:fill="auto"/>
          </w:tcPr>
          <w:p w14:paraId="49FE7716" w14:textId="77777777" w:rsidR="00045AD6" w:rsidRPr="00B27947" w:rsidRDefault="00045AD6" w:rsidP="00164F0E">
            <w:pPr>
              <w:ind w:left="-96" w:right="-96"/>
            </w:pPr>
            <w:r w:rsidRPr="00B27947">
              <w:t>26.60/</w:t>
            </w:r>
            <w:r w:rsidRPr="00B27947">
              <w:br/>
              <w:t>41.000</w:t>
            </w:r>
          </w:p>
        </w:tc>
        <w:tc>
          <w:tcPr>
            <w:tcW w:w="2257" w:type="dxa"/>
            <w:shd w:val="clear" w:color="auto" w:fill="auto"/>
          </w:tcPr>
          <w:p w14:paraId="422B657A" w14:textId="77777777" w:rsidR="00045AD6" w:rsidRPr="00B27947" w:rsidRDefault="00045AD6" w:rsidP="00164F0E">
            <w:pPr>
              <w:ind w:left="-96" w:right="-96"/>
            </w:pPr>
            <w:r w:rsidRPr="00B27947">
              <w:t>Работоспособность при отклонениях напряжения и частоты переменного тока</w:t>
            </w:r>
          </w:p>
        </w:tc>
        <w:tc>
          <w:tcPr>
            <w:tcW w:w="1700" w:type="dxa"/>
            <w:shd w:val="clear" w:color="auto" w:fill="auto"/>
          </w:tcPr>
          <w:p w14:paraId="15E0D509" w14:textId="77777777" w:rsidR="00045AD6" w:rsidRPr="00B27947" w:rsidRDefault="00045AD6" w:rsidP="00164F0E">
            <w:pPr>
              <w:ind w:left="-96" w:right="-96"/>
            </w:pPr>
            <w:r w:rsidRPr="00B27947">
              <w:t>ГОСТ 20790-93</w:t>
            </w:r>
          </w:p>
          <w:p w14:paraId="6D597A55" w14:textId="2D3BF371" w:rsidR="00045AD6" w:rsidRPr="00B27947" w:rsidRDefault="00045AD6" w:rsidP="00164F0E">
            <w:pPr>
              <w:ind w:left="-96" w:right="-96"/>
            </w:pPr>
            <w:r w:rsidRPr="00B27947">
              <w:t>п.</w:t>
            </w:r>
            <w:r w:rsidR="00741DE1">
              <w:rPr>
                <w:lang w:val="en-US"/>
              </w:rPr>
              <w:t xml:space="preserve"> </w:t>
            </w:r>
            <w:r w:rsidRPr="00B27947">
              <w:t>2.2, 2.3</w:t>
            </w:r>
          </w:p>
        </w:tc>
        <w:tc>
          <w:tcPr>
            <w:tcW w:w="1985" w:type="dxa"/>
            <w:shd w:val="clear" w:color="auto" w:fill="auto"/>
          </w:tcPr>
          <w:p w14:paraId="1CB6F456" w14:textId="77777777" w:rsidR="00045AD6" w:rsidRPr="00B27947" w:rsidRDefault="00045AD6" w:rsidP="00164F0E">
            <w:pPr>
              <w:ind w:left="-96" w:right="-96"/>
            </w:pPr>
            <w:r w:rsidRPr="00B27947">
              <w:t>ГОСТ 20790-93</w:t>
            </w:r>
          </w:p>
          <w:p w14:paraId="31C8389F" w14:textId="74B3694A" w:rsidR="00045AD6" w:rsidRPr="00B27947" w:rsidRDefault="00045AD6" w:rsidP="00164F0E">
            <w:pPr>
              <w:ind w:left="-96" w:right="-96"/>
            </w:pPr>
            <w:r w:rsidRPr="00B27947">
              <w:t>п.</w:t>
            </w:r>
            <w:r w:rsidR="00741DE1">
              <w:rPr>
                <w:lang w:val="en-US"/>
              </w:rPr>
              <w:t xml:space="preserve"> </w:t>
            </w:r>
            <w:r w:rsidRPr="00B27947">
              <w:t>7.2</w:t>
            </w:r>
          </w:p>
        </w:tc>
      </w:tr>
      <w:tr w:rsidR="00B27947" w:rsidRPr="00B27947" w14:paraId="73224C21" w14:textId="77777777" w:rsidTr="00B27947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563" w:type="dxa"/>
            <w:shd w:val="clear" w:color="auto" w:fill="auto"/>
          </w:tcPr>
          <w:p w14:paraId="16F8EA68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3.1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04" w:type="dxa"/>
            <w:vMerge w:val="restart"/>
            <w:shd w:val="clear" w:color="auto" w:fill="auto"/>
          </w:tcPr>
          <w:p w14:paraId="66455B84" w14:textId="77777777" w:rsidR="00045AD6" w:rsidRPr="00B27947" w:rsidRDefault="00045AD6" w:rsidP="00164F0E">
            <w:pPr>
              <w:ind w:left="-96" w:right="-96"/>
            </w:pPr>
            <w:r w:rsidRPr="00B27947">
              <w:t xml:space="preserve">Изделия медицинские электрические </w:t>
            </w:r>
          </w:p>
        </w:tc>
        <w:tc>
          <w:tcPr>
            <w:tcW w:w="719" w:type="dxa"/>
            <w:shd w:val="clear" w:color="auto" w:fill="auto"/>
          </w:tcPr>
          <w:p w14:paraId="0DD4B897" w14:textId="77777777" w:rsidR="00045AD6" w:rsidRPr="00B27947" w:rsidRDefault="00045AD6" w:rsidP="00164F0E">
            <w:pPr>
              <w:ind w:left="-96" w:right="-96"/>
              <w:rPr>
                <w:lang w:val="en-US"/>
              </w:rPr>
            </w:pPr>
            <w:r w:rsidRPr="00B27947">
              <w:t>26.60/</w:t>
            </w:r>
            <w:r w:rsidRPr="00B27947">
              <w:br/>
              <w:t>11.116</w:t>
            </w:r>
          </w:p>
        </w:tc>
        <w:tc>
          <w:tcPr>
            <w:tcW w:w="2257" w:type="dxa"/>
            <w:shd w:val="clear" w:color="auto" w:fill="auto"/>
          </w:tcPr>
          <w:p w14:paraId="34BA1FF8" w14:textId="77777777" w:rsidR="00045AD6" w:rsidRPr="00B27947" w:rsidRDefault="00045AD6" w:rsidP="00164F0E">
            <w:pPr>
              <w:ind w:left="-96" w:right="-96"/>
            </w:pPr>
            <w:r w:rsidRPr="00B27947">
              <w:t>Идентификация, маркировка и документация</w:t>
            </w:r>
          </w:p>
        </w:tc>
        <w:tc>
          <w:tcPr>
            <w:tcW w:w="1700" w:type="dxa"/>
            <w:shd w:val="clear" w:color="auto" w:fill="auto"/>
          </w:tcPr>
          <w:p w14:paraId="63693FE3" w14:textId="77777777" w:rsidR="00045AD6" w:rsidRPr="00B27947" w:rsidRDefault="00045AD6" w:rsidP="00164F0E">
            <w:pPr>
              <w:ind w:left="-96" w:right="-96"/>
            </w:pPr>
            <w:r w:rsidRPr="00B27947">
              <w:t>ГОСТ 30324.0-95</w:t>
            </w:r>
          </w:p>
          <w:p w14:paraId="57C4DCA7" w14:textId="77777777" w:rsidR="00045AD6" w:rsidRPr="00B27947" w:rsidRDefault="00045AD6" w:rsidP="00164F0E">
            <w:pPr>
              <w:ind w:left="-96" w:right="-96"/>
            </w:pPr>
            <w:r w:rsidRPr="00B27947">
              <w:t>п. 6 кроме подп. 6.6</w:t>
            </w:r>
          </w:p>
        </w:tc>
        <w:tc>
          <w:tcPr>
            <w:tcW w:w="1985" w:type="dxa"/>
            <w:shd w:val="clear" w:color="auto" w:fill="auto"/>
          </w:tcPr>
          <w:p w14:paraId="3651CFCE" w14:textId="77777777" w:rsidR="00045AD6" w:rsidRPr="00B27947" w:rsidRDefault="00045AD6" w:rsidP="00164F0E">
            <w:pPr>
              <w:ind w:left="-96" w:right="-96"/>
            </w:pPr>
            <w:r w:rsidRPr="00B27947">
              <w:t>ГОСТ 30324.0-95</w:t>
            </w:r>
          </w:p>
          <w:p w14:paraId="7B9DE334" w14:textId="77777777" w:rsidR="00045AD6" w:rsidRPr="00B27947" w:rsidRDefault="00045AD6" w:rsidP="00164F0E">
            <w:pPr>
              <w:ind w:left="-96" w:right="-96"/>
            </w:pPr>
            <w:r w:rsidRPr="00B27947">
              <w:t>п. 6 кроме подп. 6.6</w:t>
            </w:r>
          </w:p>
        </w:tc>
      </w:tr>
      <w:tr w:rsidR="00B27947" w:rsidRPr="00B27947" w14:paraId="269874D3" w14:textId="77777777" w:rsidTr="00B27947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563" w:type="dxa"/>
            <w:shd w:val="clear" w:color="auto" w:fill="auto"/>
          </w:tcPr>
          <w:p w14:paraId="05CF9324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3.2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04" w:type="dxa"/>
            <w:vMerge/>
            <w:shd w:val="clear" w:color="auto" w:fill="auto"/>
            <w:vAlign w:val="center"/>
          </w:tcPr>
          <w:p w14:paraId="074C7704" w14:textId="77777777" w:rsidR="00045AD6" w:rsidRPr="00B27947" w:rsidRDefault="00045AD6" w:rsidP="00164F0E">
            <w:pPr>
              <w:ind w:left="-96" w:right="-96"/>
            </w:pPr>
          </w:p>
        </w:tc>
        <w:tc>
          <w:tcPr>
            <w:tcW w:w="719" w:type="dxa"/>
            <w:shd w:val="clear" w:color="auto" w:fill="auto"/>
          </w:tcPr>
          <w:p w14:paraId="1B7E8B01" w14:textId="77777777" w:rsidR="00045AD6" w:rsidRPr="00B27947" w:rsidRDefault="00045AD6" w:rsidP="00164F0E">
            <w:pPr>
              <w:ind w:left="-96" w:right="-96"/>
            </w:pPr>
            <w:r w:rsidRPr="00B27947">
              <w:t>26.60/</w:t>
            </w:r>
            <w:r w:rsidRPr="00B27947">
              <w:br/>
              <w:t>22.000</w:t>
            </w:r>
          </w:p>
        </w:tc>
        <w:tc>
          <w:tcPr>
            <w:tcW w:w="2257" w:type="dxa"/>
            <w:shd w:val="clear" w:color="auto" w:fill="auto"/>
          </w:tcPr>
          <w:p w14:paraId="60A761D4" w14:textId="77777777" w:rsidR="00045AD6" w:rsidRPr="00B27947" w:rsidRDefault="00045AD6" w:rsidP="00164F0E">
            <w:pPr>
              <w:ind w:left="-96" w:right="-96"/>
            </w:pPr>
            <w:r w:rsidRPr="00B27947">
              <w:t>Потребляемая мощность</w:t>
            </w:r>
          </w:p>
        </w:tc>
        <w:tc>
          <w:tcPr>
            <w:tcW w:w="1700" w:type="dxa"/>
            <w:shd w:val="clear" w:color="auto" w:fill="auto"/>
          </w:tcPr>
          <w:p w14:paraId="1060F243" w14:textId="77777777" w:rsidR="00045AD6" w:rsidRPr="00B27947" w:rsidRDefault="00045AD6" w:rsidP="00164F0E">
            <w:pPr>
              <w:ind w:left="-96" w:right="-96"/>
            </w:pPr>
            <w:r w:rsidRPr="00B27947">
              <w:t xml:space="preserve">ГОСТ 30324.0-95 </w:t>
            </w:r>
          </w:p>
          <w:p w14:paraId="723AAB8F" w14:textId="77777777" w:rsidR="00045AD6" w:rsidRPr="00B27947" w:rsidRDefault="00045AD6" w:rsidP="00164F0E">
            <w:pPr>
              <w:ind w:left="-96" w:right="-96"/>
            </w:pPr>
            <w:r w:rsidRPr="00B27947">
              <w:t>п. 7</w:t>
            </w:r>
          </w:p>
        </w:tc>
        <w:tc>
          <w:tcPr>
            <w:tcW w:w="1985" w:type="dxa"/>
            <w:shd w:val="clear" w:color="auto" w:fill="auto"/>
          </w:tcPr>
          <w:p w14:paraId="4FD48821" w14:textId="77777777" w:rsidR="00045AD6" w:rsidRPr="00B27947" w:rsidRDefault="00045AD6" w:rsidP="00164F0E">
            <w:pPr>
              <w:ind w:left="-96" w:right="-96"/>
            </w:pPr>
            <w:r w:rsidRPr="00B27947">
              <w:t xml:space="preserve">ГОСТ 30324.0-95 </w:t>
            </w:r>
          </w:p>
          <w:p w14:paraId="27774B82" w14:textId="77777777" w:rsidR="00045AD6" w:rsidRPr="00B27947" w:rsidRDefault="00045AD6" w:rsidP="00164F0E">
            <w:pPr>
              <w:ind w:left="-96" w:right="-96"/>
            </w:pPr>
            <w:r w:rsidRPr="00B27947">
              <w:t>п. 7</w:t>
            </w:r>
          </w:p>
        </w:tc>
      </w:tr>
      <w:tr w:rsidR="00B27947" w:rsidRPr="00B27947" w14:paraId="1A693512" w14:textId="77777777" w:rsidTr="00B27947">
        <w:tblPrEx>
          <w:tblBorders>
            <w:bottom w:val="single" w:sz="4" w:space="0" w:color="auto"/>
          </w:tblBorders>
        </w:tblPrEx>
        <w:trPr>
          <w:trHeight w:val="736"/>
        </w:trPr>
        <w:tc>
          <w:tcPr>
            <w:tcW w:w="563" w:type="dxa"/>
            <w:shd w:val="clear" w:color="auto" w:fill="auto"/>
          </w:tcPr>
          <w:p w14:paraId="41C677C7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4.1*</w:t>
            </w:r>
          </w:p>
        </w:tc>
        <w:tc>
          <w:tcPr>
            <w:tcW w:w="2404" w:type="dxa"/>
            <w:shd w:val="clear" w:color="auto" w:fill="auto"/>
          </w:tcPr>
          <w:p w14:paraId="75EDDED0" w14:textId="77777777" w:rsidR="00045AD6" w:rsidRPr="00B27947" w:rsidRDefault="00045AD6" w:rsidP="00164F0E">
            <w:pPr>
              <w:ind w:left="-96" w:right="-96"/>
            </w:pPr>
            <w:r w:rsidRPr="00B27947">
              <w:t>Аудио-, видео- и аналогичная электронная аппаратура</w:t>
            </w:r>
          </w:p>
        </w:tc>
        <w:tc>
          <w:tcPr>
            <w:tcW w:w="719" w:type="dxa"/>
            <w:shd w:val="clear" w:color="auto" w:fill="auto"/>
          </w:tcPr>
          <w:p w14:paraId="4189C361" w14:textId="77777777" w:rsidR="00045AD6" w:rsidRPr="00B27947" w:rsidRDefault="00045AD6" w:rsidP="00164F0E">
            <w:pPr>
              <w:ind w:left="-96" w:right="-96"/>
            </w:pPr>
            <w:r w:rsidRPr="00B27947">
              <w:t>26.40/</w:t>
            </w:r>
            <w:r w:rsidRPr="00B27947">
              <w:br/>
              <w:t>22.000</w:t>
            </w:r>
          </w:p>
        </w:tc>
        <w:tc>
          <w:tcPr>
            <w:tcW w:w="2257" w:type="dxa"/>
            <w:shd w:val="clear" w:color="auto" w:fill="auto"/>
          </w:tcPr>
          <w:p w14:paraId="5D1936C7" w14:textId="77777777" w:rsidR="00045AD6" w:rsidRPr="00B27947" w:rsidRDefault="00045AD6" w:rsidP="00164F0E">
            <w:pPr>
              <w:ind w:left="-96" w:right="-96"/>
            </w:pPr>
            <w:r w:rsidRPr="00B27947">
              <w:t>Сопротивление изоляции и электрическая прочность изоляции</w:t>
            </w:r>
          </w:p>
        </w:tc>
        <w:tc>
          <w:tcPr>
            <w:tcW w:w="1700" w:type="dxa"/>
            <w:shd w:val="clear" w:color="auto" w:fill="auto"/>
          </w:tcPr>
          <w:p w14:paraId="2B5768A1" w14:textId="77777777" w:rsidR="00045AD6" w:rsidRPr="00B27947" w:rsidRDefault="00045AD6" w:rsidP="00164F0E">
            <w:pPr>
              <w:ind w:left="-96" w:right="-96"/>
            </w:pPr>
            <w:r w:rsidRPr="00B27947">
              <w:t>ГОСТ IEC 60065-2013</w:t>
            </w:r>
          </w:p>
        </w:tc>
        <w:tc>
          <w:tcPr>
            <w:tcW w:w="1985" w:type="dxa"/>
            <w:shd w:val="clear" w:color="auto" w:fill="auto"/>
          </w:tcPr>
          <w:p w14:paraId="5355B763" w14:textId="77777777" w:rsidR="00045AD6" w:rsidRPr="00B27947" w:rsidRDefault="00045AD6" w:rsidP="00164F0E">
            <w:pPr>
              <w:ind w:left="-96" w:right="-96"/>
            </w:pPr>
            <w:r w:rsidRPr="00B27947">
              <w:t>ГОСТ IEC 60065-2013</w:t>
            </w:r>
            <w:r w:rsidRPr="00B27947">
              <w:br/>
              <w:t>п. 10.3</w:t>
            </w:r>
          </w:p>
        </w:tc>
      </w:tr>
    </w:tbl>
    <w:p w14:paraId="5125C0CA" w14:textId="77777777" w:rsidR="00045AD6" w:rsidRDefault="00045AD6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2"/>
        <w:gridCol w:w="8"/>
        <w:gridCol w:w="709"/>
        <w:gridCol w:w="2268"/>
        <w:gridCol w:w="1691"/>
        <w:gridCol w:w="10"/>
        <w:gridCol w:w="1985"/>
      </w:tblGrid>
      <w:tr w:rsidR="00B27947" w:rsidRPr="00B27947" w14:paraId="23A17A5C" w14:textId="77777777" w:rsidTr="00B27947">
        <w:trPr>
          <w:trHeight w:val="273"/>
        </w:trPr>
        <w:tc>
          <w:tcPr>
            <w:tcW w:w="567" w:type="dxa"/>
            <w:shd w:val="clear" w:color="auto" w:fill="auto"/>
            <w:vAlign w:val="center"/>
          </w:tcPr>
          <w:p w14:paraId="3061E9A3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lastRenderedPageBreak/>
              <w:t>1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374CED67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2</w:t>
            </w:r>
          </w:p>
        </w:tc>
        <w:tc>
          <w:tcPr>
            <w:tcW w:w="717" w:type="dxa"/>
            <w:gridSpan w:val="2"/>
            <w:shd w:val="clear" w:color="auto" w:fill="auto"/>
            <w:vAlign w:val="center"/>
          </w:tcPr>
          <w:p w14:paraId="1D3C646F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E5ABE6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4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6006B85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5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0929CCC6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6</w:t>
            </w:r>
          </w:p>
        </w:tc>
      </w:tr>
      <w:tr w:rsidR="00B27947" w:rsidRPr="00B27947" w14:paraId="40CC8FA9" w14:textId="77777777" w:rsidTr="00B27947">
        <w:trPr>
          <w:trHeight w:val="273"/>
        </w:trPr>
        <w:tc>
          <w:tcPr>
            <w:tcW w:w="567" w:type="dxa"/>
            <w:shd w:val="clear" w:color="auto" w:fill="auto"/>
          </w:tcPr>
          <w:p w14:paraId="04DFD845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5.1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02" w:type="dxa"/>
            <w:vMerge w:val="restart"/>
            <w:shd w:val="clear" w:color="auto" w:fill="auto"/>
          </w:tcPr>
          <w:p w14:paraId="1A786F10" w14:textId="77777777" w:rsidR="00045AD6" w:rsidRPr="00B27947" w:rsidRDefault="00045AD6" w:rsidP="00164F0E">
            <w:pPr>
              <w:ind w:left="-57" w:right="-57"/>
            </w:pPr>
            <w:r w:rsidRPr="00B27947">
              <w:t>Бытовые и аналогичные электрические приборы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194981CC" w14:textId="77777777" w:rsidR="00045AD6" w:rsidRPr="00B27947" w:rsidRDefault="00045AD6" w:rsidP="00164F0E">
            <w:pPr>
              <w:ind w:left="-96" w:right="-96"/>
            </w:pPr>
            <w:r w:rsidRPr="00B27947">
              <w:t>26.40/</w:t>
            </w:r>
            <w:r w:rsidRPr="00B27947">
              <w:br/>
              <w:t>22.000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4051F70" w14:textId="77777777" w:rsidR="00045AD6" w:rsidRPr="00B27947" w:rsidRDefault="00045AD6" w:rsidP="00164F0E">
            <w:pPr>
              <w:ind w:left="-96" w:right="-96"/>
            </w:pPr>
            <w:r w:rsidRPr="00B27947">
              <w:t>Потребляемая мощность и ток</w:t>
            </w:r>
          </w:p>
        </w:tc>
        <w:tc>
          <w:tcPr>
            <w:tcW w:w="1691" w:type="dxa"/>
            <w:shd w:val="clear" w:color="auto" w:fill="auto"/>
          </w:tcPr>
          <w:p w14:paraId="4393EB99" w14:textId="77777777" w:rsidR="00045AD6" w:rsidRPr="00B27947" w:rsidRDefault="00045AD6" w:rsidP="00164F0E">
            <w:pPr>
              <w:ind w:left="-57" w:right="-57"/>
            </w:pPr>
            <w:r w:rsidRPr="00B27947">
              <w:t>ГОСТ 27570.0-87</w:t>
            </w:r>
          </w:p>
        </w:tc>
        <w:tc>
          <w:tcPr>
            <w:tcW w:w="1995" w:type="dxa"/>
            <w:gridSpan w:val="2"/>
            <w:shd w:val="clear" w:color="auto" w:fill="auto"/>
          </w:tcPr>
          <w:p w14:paraId="1CC2133E" w14:textId="77777777" w:rsidR="00045AD6" w:rsidRPr="00B27947" w:rsidRDefault="00045AD6" w:rsidP="00164F0E">
            <w:pPr>
              <w:ind w:left="-57" w:right="-57"/>
            </w:pPr>
            <w:r w:rsidRPr="00B27947">
              <w:t>ГОСТ 27570.0-87</w:t>
            </w:r>
          </w:p>
          <w:p w14:paraId="5C68F003" w14:textId="77777777" w:rsidR="00045AD6" w:rsidRPr="00B27947" w:rsidRDefault="00045AD6" w:rsidP="00164F0E">
            <w:pPr>
              <w:ind w:left="-57" w:right="-57"/>
            </w:pPr>
            <w:r w:rsidRPr="00B27947">
              <w:t>п. 10</w:t>
            </w:r>
          </w:p>
        </w:tc>
      </w:tr>
      <w:tr w:rsidR="00B27947" w:rsidRPr="00B27947" w14:paraId="1C16EBF5" w14:textId="77777777" w:rsidTr="00B27947">
        <w:trPr>
          <w:trHeight w:val="221"/>
        </w:trPr>
        <w:tc>
          <w:tcPr>
            <w:tcW w:w="567" w:type="dxa"/>
            <w:shd w:val="clear" w:color="auto" w:fill="auto"/>
          </w:tcPr>
          <w:p w14:paraId="02B027CE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5.2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02" w:type="dxa"/>
            <w:vMerge/>
            <w:shd w:val="clear" w:color="auto" w:fill="auto"/>
          </w:tcPr>
          <w:p w14:paraId="3AF3C268" w14:textId="77777777" w:rsidR="00045AD6" w:rsidRPr="00B27947" w:rsidRDefault="00045AD6" w:rsidP="00164F0E">
            <w:pPr>
              <w:ind w:left="-57" w:right="-57"/>
            </w:pPr>
          </w:p>
        </w:tc>
        <w:tc>
          <w:tcPr>
            <w:tcW w:w="717" w:type="dxa"/>
            <w:gridSpan w:val="2"/>
            <w:shd w:val="clear" w:color="auto" w:fill="auto"/>
          </w:tcPr>
          <w:p w14:paraId="3475EEF2" w14:textId="77777777" w:rsidR="00045AD6" w:rsidRPr="00B27947" w:rsidRDefault="00045AD6" w:rsidP="00B27947">
            <w:pPr>
              <w:ind w:left="-96" w:right="-96"/>
            </w:pPr>
            <w:r w:rsidRPr="00B27947">
              <w:t>26.40/</w:t>
            </w:r>
            <w:r w:rsidR="00B27947">
              <w:t xml:space="preserve"> </w:t>
            </w:r>
            <w:r w:rsidRPr="00B27947">
              <w:t>22.000</w:t>
            </w:r>
          </w:p>
        </w:tc>
        <w:tc>
          <w:tcPr>
            <w:tcW w:w="2268" w:type="dxa"/>
            <w:vMerge/>
            <w:shd w:val="clear" w:color="auto" w:fill="auto"/>
          </w:tcPr>
          <w:p w14:paraId="2B5C7842" w14:textId="77777777" w:rsidR="00045AD6" w:rsidRPr="00B27947" w:rsidRDefault="00045AD6" w:rsidP="00164F0E">
            <w:pPr>
              <w:ind w:left="-57" w:right="-57"/>
            </w:pPr>
          </w:p>
        </w:tc>
        <w:tc>
          <w:tcPr>
            <w:tcW w:w="1691" w:type="dxa"/>
            <w:shd w:val="clear" w:color="auto" w:fill="auto"/>
          </w:tcPr>
          <w:p w14:paraId="157E3440" w14:textId="77777777" w:rsidR="00045AD6" w:rsidRPr="00B27947" w:rsidRDefault="00045AD6" w:rsidP="00164F0E">
            <w:pPr>
              <w:ind w:left="-57" w:right="-57"/>
            </w:pPr>
            <w:r w:rsidRPr="00B27947">
              <w:t>ГОСТ 30345.0-95</w:t>
            </w:r>
          </w:p>
        </w:tc>
        <w:tc>
          <w:tcPr>
            <w:tcW w:w="1995" w:type="dxa"/>
            <w:gridSpan w:val="2"/>
            <w:shd w:val="clear" w:color="auto" w:fill="auto"/>
          </w:tcPr>
          <w:p w14:paraId="25A73E8A" w14:textId="77777777" w:rsidR="00045AD6" w:rsidRPr="00B27947" w:rsidRDefault="00045AD6" w:rsidP="00045AD6">
            <w:pPr>
              <w:ind w:left="-57" w:right="-57"/>
            </w:pPr>
            <w:r w:rsidRPr="00B27947">
              <w:t>ГОСТ 30345.0-95 п.11</w:t>
            </w:r>
          </w:p>
        </w:tc>
      </w:tr>
      <w:tr w:rsidR="00B27947" w:rsidRPr="00B27947" w14:paraId="5A261DCE" w14:textId="77777777" w:rsidTr="00B27947">
        <w:trPr>
          <w:trHeight w:val="427"/>
        </w:trPr>
        <w:tc>
          <w:tcPr>
            <w:tcW w:w="567" w:type="dxa"/>
            <w:shd w:val="clear" w:color="auto" w:fill="auto"/>
          </w:tcPr>
          <w:p w14:paraId="3666D5D8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5.3*</w:t>
            </w:r>
          </w:p>
        </w:tc>
        <w:tc>
          <w:tcPr>
            <w:tcW w:w="2402" w:type="dxa"/>
            <w:vMerge/>
            <w:shd w:val="clear" w:color="auto" w:fill="auto"/>
          </w:tcPr>
          <w:p w14:paraId="22269005" w14:textId="77777777" w:rsidR="00045AD6" w:rsidRPr="00B27947" w:rsidRDefault="00045AD6" w:rsidP="00164F0E">
            <w:pPr>
              <w:ind w:left="-57" w:right="-57"/>
            </w:pPr>
          </w:p>
        </w:tc>
        <w:tc>
          <w:tcPr>
            <w:tcW w:w="717" w:type="dxa"/>
            <w:gridSpan w:val="2"/>
            <w:shd w:val="clear" w:color="auto" w:fill="auto"/>
          </w:tcPr>
          <w:p w14:paraId="3C6FCD68" w14:textId="77777777" w:rsidR="00045AD6" w:rsidRPr="00B27947" w:rsidRDefault="00045AD6" w:rsidP="00045AD6">
            <w:pPr>
              <w:ind w:left="-96" w:right="-96"/>
            </w:pPr>
            <w:r w:rsidRPr="00B27947">
              <w:t>26.40/</w:t>
            </w:r>
            <w:r w:rsidRPr="00B27947">
              <w:br/>
              <w:t>22.000</w:t>
            </w:r>
          </w:p>
        </w:tc>
        <w:tc>
          <w:tcPr>
            <w:tcW w:w="2268" w:type="dxa"/>
            <w:vMerge/>
            <w:shd w:val="clear" w:color="auto" w:fill="auto"/>
          </w:tcPr>
          <w:p w14:paraId="2827F476" w14:textId="77777777" w:rsidR="00045AD6" w:rsidRPr="00B27947" w:rsidRDefault="00045AD6" w:rsidP="00164F0E">
            <w:pPr>
              <w:ind w:left="-57" w:right="-57"/>
            </w:pPr>
          </w:p>
        </w:tc>
        <w:tc>
          <w:tcPr>
            <w:tcW w:w="1691" w:type="dxa"/>
            <w:shd w:val="clear" w:color="auto" w:fill="auto"/>
          </w:tcPr>
          <w:p w14:paraId="1FDA1901" w14:textId="77777777" w:rsidR="00045AD6" w:rsidRPr="00B27947" w:rsidRDefault="00045AD6" w:rsidP="00164F0E">
            <w:pPr>
              <w:ind w:left="-57" w:right="-57"/>
            </w:pPr>
            <w:r w:rsidRPr="00B27947">
              <w:t>ГОСТ 60335-1-2015</w:t>
            </w:r>
          </w:p>
        </w:tc>
        <w:tc>
          <w:tcPr>
            <w:tcW w:w="1995" w:type="dxa"/>
            <w:gridSpan w:val="2"/>
            <w:shd w:val="clear" w:color="auto" w:fill="auto"/>
          </w:tcPr>
          <w:p w14:paraId="0CFDEF71" w14:textId="77777777" w:rsidR="00045AD6" w:rsidRPr="00B27947" w:rsidRDefault="00045AD6" w:rsidP="00164F0E">
            <w:pPr>
              <w:ind w:left="-57" w:right="-57"/>
            </w:pPr>
            <w:r w:rsidRPr="00B27947">
              <w:t>ГОСТ 60335-1-2015</w:t>
            </w:r>
          </w:p>
          <w:p w14:paraId="04D77EBF" w14:textId="77777777" w:rsidR="00045AD6" w:rsidRPr="00B27947" w:rsidRDefault="00045AD6" w:rsidP="00164F0E">
            <w:pPr>
              <w:ind w:left="-57" w:right="-57"/>
            </w:pPr>
            <w:r w:rsidRPr="00B27947">
              <w:t>п. 10</w:t>
            </w:r>
          </w:p>
        </w:tc>
      </w:tr>
      <w:tr w:rsidR="00B27947" w:rsidRPr="00B27947" w14:paraId="602A7108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03525F6D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6.1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0A23882E" w14:textId="77777777" w:rsidR="00045AD6" w:rsidRPr="00B27947" w:rsidRDefault="00045AD6" w:rsidP="00164F0E">
            <w:pPr>
              <w:ind w:left="-57" w:right="-57"/>
            </w:pPr>
            <w:r w:rsidRPr="00B27947">
              <w:t>Средства отображения информации индивидуального пользования</w:t>
            </w:r>
          </w:p>
        </w:tc>
        <w:tc>
          <w:tcPr>
            <w:tcW w:w="709" w:type="dxa"/>
            <w:shd w:val="clear" w:color="auto" w:fill="auto"/>
          </w:tcPr>
          <w:p w14:paraId="102C0D4E" w14:textId="77777777" w:rsidR="00045AD6" w:rsidRPr="00B27947" w:rsidRDefault="00045AD6" w:rsidP="00164F0E">
            <w:pPr>
              <w:ind w:left="-96" w:right="-96"/>
              <w:rPr>
                <w:lang w:val="en-US"/>
              </w:rPr>
            </w:pPr>
            <w:r w:rsidRPr="00B27947">
              <w:rPr>
                <w:rFonts w:eastAsia="Symbol"/>
              </w:rPr>
              <w:t>26.20/</w:t>
            </w:r>
            <w:r w:rsidRPr="00B27947">
              <w:rPr>
                <w:rFonts w:eastAsia="Symbol"/>
              </w:rPr>
              <w:br/>
            </w:r>
            <w:r w:rsidRPr="00B27947">
              <w:rPr>
                <w:rFonts w:eastAsia="Symbol"/>
                <w:lang w:val="en-US"/>
              </w:rPr>
              <w:t>33</w:t>
            </w:r>
            <w:r w:rsidRPr="00B27947">
              <w:rPr>
                <w:rFonts w:eastAsia="Symbol"/>
              </w:rPr>
              <w:t>.</w:t>
            </w:r>
            <w:r w:rsidRPr="00B27947">
              <w:rPr>
                <w:rFonts w:eastAsia="Symbol"/>
                <w:lang w:val="en-US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14:paraId="0507237A" w14:textId="77777777" w:rsidR="00045AD6" w:rsidRPr="00B27947" w:rsidRDefault="00045AD6" w:rsidP="00164F0E">
            <w:pPr>
              <w:ind w:left="-57" w:right="-57"/>
            </w:pPr>
            <w:r w:rsidRPr="00B27947">
              <w:t>Измерение яркости изображения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DE8A1BF" w14:textId="77777777" w:rsidR="00045AD6" w:rsidRPr="00B27947" w:rsidRDefault="00045AD6" w:rsidP="00164F0E">
            <w:pPr>
              <w:ind w:left="-80" w:right="-94"/>
            </w:pPr>
            <w:r w:rsidRPr="00B27947">
              <w:t>ГОСТ 31210-2004</w:t>
            </w:r>
          </w:p>
        </w:tc>
        <w:tc>
          <w:tcPr>
            <w:tcW w:w="1985" w:type="dxa"/>
            <w:shd w:val="clear" w:color="auto" w:fill="auto"/>
          </w:tcPr>
          <w:p w14:paraId="60921B34" w14:textId="77777777" w:rsidR="00045AD6" w:rsidRPr="00B27947" w:rsidRDefault="00045AD6" w:rsidP="00045AD6">
            <w:pPr>
              <w:pStyle w:val="3"/>
              <w:ind w:left="-80" w:right="-94" w:firstLine="0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B27947">
              <w:rPr>
                <w:rFonts w:ascii="Times New Roman" w:hAnsi="Times New Roman" w:cs="Times New Roman"/>
                <w:b w:val="0"/>
                <w:bCs w:val="0"/>
                <w:sz w:val="20"/>
              </w:rPr>
              <w:t>ГОСТ 31211-2003п.6.1</w:t>
            </w:r>
          </w:p>
        </w:tc>
      </w:tr>
      <w:tr w:rsidR="00B27947" w:rsidRPr="00B27947" w14:paraId="2E56044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73F2343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6.2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2C3895A3" w14:textId="77777777" w:rsidR="00045AD6" w:rsidRPr="00B27947" w:rsidRDefault="00045AD6" w:rsidP="00164F0E">
            <w:pPr>
              <w:ind w:left="-80" w:right="-94"/>
            </w:pPr>
          </w:p>
        </w:tc>
        <w:tc>
          <w:tcPr>
            <w:tcW w:w="709" w:type="dxa"/>
            <w:shd w:val="clear" w:color="auto" w:fill="auto"/>
          </w:tcPr>
          <w:p w14:paraId="11D14EF5" w14:textId="77777777" w:rsidR="00045AD6" w:rsidRPr="00B27947" w:rsidRDefault="00045AD6" w:rsidP="00164F0E">
            <w:pPr>
              <w:pStyle w:val="100"/>
              <w:ind w:left="-96" w:right="-96"/>
              <w:rPr>
                <w:rFonts w:ascii="Times New Roman" w:eastAsia="Symbol" w:hAnsi="Times New Roman" w:cs="Times New Roman"/>
                <w:lang w:val="en-US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</w:t>
            </w:r>
            <w:r w:rsidRPr="00B27947">
              <w:rPr>
                <w:rFonts w:ascii="Times New Roman" w:eastAsia="Symbol" w:hAnsi="Times New Roman" w:cs="Times New Roman"/>
              </w:rPr>
              <w:br/>
            </w:r>
            <w:r w:rsidRPr="00B27947">
              <w:rPr>
                <w:rFonts w:ascii="Times New Roman" w:eastAsia="Symbol" w:hAnsi="Times New Roman" w:cs="Times New Roman"/>
                <w:lang w:val="en-US"/>
              </w:rPr>
              <w:t>33</w:t>
            </w:r>
            <w:r w:rsidRPr="00B27947">
              <w:rPr>
                <w:rFonts w:ascii="Times New Roman" w:eastAsia="Symbol" w:hAnsi="Times New Roman" w:cs="Times New Roman"/>
              </w:rPr>
              <w:t>.</w:t>
            </w:r>
            <w:r w:rsidRPr="00B27947">
              <w:rPr>
                <w:rFonts w:ascii="Times New Roman" w:eastAsia="Symbol" w:hAnsi="Times New Roman" w:cs="Times New Roman"/>
                <w:lang w:val="en-US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14:paraId="25CEBE15" w14:textId="77777777" w:rsidR="00045AD6" w:rsidRPr="00B27947" w:rsidRDefault="00045AD6" w:rsidP="00164F0E">
            <w:pPr>
              <w:ind w:left="-80" w:right="-94"/>
            </w:pPr>
            <w:r w:rsidRPr="00B27947">
              <w:t>Неравномерность яркости рабочего поля экрана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75F047F" w14:textId="77777777" w:rsidR="00045AD6" w:rsidRPr="00B27947" w:rsidRDefault="00045AD6" w:rsidP="00164F0E">
            <w:pPr>
              <w:ind w:left="-80" w:right="-94"/>
            </w:pPr>
            <w:r w:rsidRPr="00B27947">
              <w:t>ГОСТ 31210-2004</w:t>
            </w:r>
          </w:p>
        </w:tc>
        <w:tc>
          <w:tcPr>
            <w:tcW w:w="1985" w:type="dxa"/>
            <w:shd w:val="clear" w:color="auto" w:fill="auto"/>
          </w:tcPr>
          <w:p w14:paraId="633C3FF2" w14:textId="77777777" w:rsidR="00045AD6" w:rsidRPr="00B27947" w:rsidRDefault="00045AD6" w:rsidP="00164F0E">
            <w:pPr>
              <w:pStyle w:val="3"/>
              <w:ind w:left="-80" w:right="-94" w:firstLine="0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B27947">
              <w:rPr>
                <w:rFonts w:ascii="Times New Roman" w:hAnsi="Times New Roman" w:cs="Times New Roman"/>
                <w:b w:val="0"/>
                <w:bCs w:val="0"/>
                <w:sz w:val="20"/>
              </w:rPr>
              <w:t>ГОСТ 31211-2003</w:t>
            </w:r>
          </w:p>
          <w:p w14:paraId="196E0F84" w14:textId="77777777" w:rsidR="00045AD6" w:rsidRPr="00B27947" w:rsidRDefault="00045AD6" w:rsidP="00164F0E">
            <w:pPr>
              <w:ind w:left="-80" w:right="-94"/>
            </w:pPr>
            <w:r w:rsidRPr="00B27947">
              <w:t>п. 6.2</w:t>
            </w:r>
          </w:p>
        </w:tc>
      </w:tr>
      <w:tr w:rsidR="00B27947" w:rsidRPr="00B27947" w14:paraId="7006584B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34F01DDF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6.3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AB6BF50" w14:textId="77777777" w:rsidR="00045AD6" w:rsidRPr="00B27947" w:rsidRDefault="00045AD6" w:rsidP="00164F0E">
            <w:pPr>
              <w:ind w:left="-80" w:right="-94"/>
            </w:pPr>
          </w:p>
        </w:tc>
        <w:tc>
          <w:tcPr>
            <w:tcW w:w="709" w:type="dxa"/>
            <w:shd w:val="clear" w:color="auto" w:fill="auto"/>
          </w:tcPr>
          <w:p w14:paraId="4FD64EF5" w14:textId="77777777" w:rsidR="00045AD6" w:rsidRPr="00B27947" w:rsidRDefault="00045AD6" w:rsidP="00164F0E">
            <w:pPr>
              <w:pStyle w:val="100"/>
              <w:ind w:left="-96" w:right="-96"/>
              <w:rPr>
                <w:rFonts w:ascii="Times New Roman" w:eastAsia="Symbol" w:hAnsi="Times New Roman" w:cs="Times New Roman"/>
                <w:lang w:val="en-US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</w:t>
            </w:r>
            <w:r w:rsidRPr="00B27947">
              <w:rPr>
                <w:rFonts w:ascii="Times New Roman" w:eastAsia="Symbol" w:hAnsi="Times New Roman" w:cs="Times New Roman"/>
              </w:rPr>
              <w:br/>
            </w:r>
            <w:r w:rsidRPr="00B27947">
              <w:rPr>
                <w:rFonts w:ascii="Times New Roman" w:eastAsia="Symbol" w:hAnsi="Times New Roman" w:cs="Times New Roman"/>
                <w:lang w:val="en-US"/>
              </w:rPr>
              <w:t>33</w:t>
            </w:r>
            <w:r w:rsidRPr="00B27947">
              <w:rPr>
                <w:rFonts w:ascii="Times New Roman" w:eastAsia="Symbol" w:hAnsi="Times New Roman" w:cs="Times New Roman"/>
              </w:rPr>
              <w:t>.</w:t>
            </w:r>
            <w:r w:rsidRPr="00B27947">
              <w:rPr>
                <w:rFonts w:ascii="Times New Roman" w:eastAsia="Symbol" w:hAnsi="Times New Roman" w:cs="Times New Roman"/>
                <w:lang w:val="en-US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14:paraId="6B9FE03F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Контрастность изображения на плоских экранах в зависимости от угла наблюдения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F6AC985" w14:textId="77777777" w:rsidR="00045AD6" w:rsidRPr="00B27947" w:rsidRDefault="00045AD6" w:rsidP="00164F0E">
            <w:pPr>
              <w:ind w:left="-80" w:right="-94"/>
            </w:pPr>
            <w:r w:rsidRPr="00B27947">
              <w:t>ГОСТ 31210-2004</w:t>
            </w:r>
          </w:p>
        </w:tc>
        <w:tc>
          <w:tcPr>
            <w:tcW w:w="1985" w:type="dxa"/>
            <w:shd w:val="clear" w:color="auto" w:fill="auto"/>
          </w:tcPr>
          <w:p w14:paraId="6EC1DE3D" w14:textId="77777777" w:rsidR="00045AD6" w:rsidRPr="00B27947" w:rsidRDefault="00045AD6" w:rsidP="00164F0E">
            <w:pPr>
              <w:pStyle w:val="3"/>
              <w:ind w:left="-80" w:right="-94" w:firstLine="0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B27947">
              <w:rPr>
                <w:rFonts w:ascii="Times New Roman" w:hAnsi="Times New Roman" w:cs="Times New Roman"/>
                <w:b w:val="0"/>
                <w:bCs w:val="0"/>
                <w:sz w:val="20"/>
              </w:rPr>
              <w:t>ГОСТ 31211-2003</w:t>
            </w:r>
          </w:p>
          <w:p w14:paraId="1E77ABCB" w14:textId="77777777" w:rsidR="00045AD6" w:rsidRPr="00B27947" w:rsidRDefault="00045AD6" w:rsidP="00164F0E">
            <w:pPr>
              <w:ind w:left="-80" w:right="-94"/>
            </w:pPr>
            <w:r w:rsidRPr="00B27947">
              <w:t>п. 6.4</w:t>
            </w:r>
          </w:p>
        </w:tc>
      </w:tr>
      <w:tr w:rsidR="00B27947" w:rsidRPr="00B27947" w14:paraId="4F427622" w14:textId="77777777" w:rsidTr="00B27947">
        <w:trPr>
          <w:trHeight w:val="77"/>
        </w:trPr>
        <w:tc>
          <w:tcPr>
            <w:tcW w:w="567" w:type="dxa"/>
            <w:shd w:val="clear" w:color="auto" w:fill="auto"/>
          </w:tcPr>
          <w:p w14:paraId="3E763560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7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57EA6EBA" w14:textId="77777777" w:rsidR="00045AD6" w:rsidRPr="00B27947" w:rsidRDefault="00045AD6" w:rsidP="00164F0E">
            <w:pPr>
              <w:ind w:left="-80" w:right="-94"/>
            </w:pPr>
            <w:r w:rsidRPr="00B27947">
              <w:t>Бытовая радиоэлектронная аппаратура, промышленное, 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технологий, устройства, составные части изделий, материалы.</w:t>
            </w:r>
          </w:p>
        </w:tc>
        <w:tc>
          <w:tcPr>
            <w:tcW w:w="709" w:type="dxa"/>
            <w:shd w:val="clear" w:color="auto" w:fill="auto"/>
          </w:tcPr>
          <w:p w14:paraId="57A6C104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347A26D" w14:textId="77777777" w:rsidR="00045AD6" w:rsidRPr="00B27947" w:rsidRDefault="00045AD6" w:rsidP="00164F0E">
            <w:pPr>
              <w:ind w:left="-80" w:right="-94"/>
            </w:pPr>
            <w:r w:rsidRPr="00B27947">
              <w:t>Внешние воздействующие факторы: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E2EFF9F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1985" w:type="dxa"/>
            <w:shd w:val="clear" w:color="auto" w:fill="auto"/>
          </w:tcPr>
          <w:p w14:paraId="4C11504D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</w:tr>
      <w:tr w:rsidR="00B27947" w:rsidRPr="00B27947" w14:paraId="0661F6F4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43BAE03A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</w:rPr>
              <w:t>7.</w:t>
            </w:r>
            <w:r w:rsidRPr="00B27947">
              <w:rPr>
                <w:sz w:val="18"/>
                <w:szCs w:val="18"/>
                <w:lang w:val="en-US"/>
              </w:rPr>
              <w:t>1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338DDCB" w14:textId="77777777" w:rsidR="00045AD6" w:rsidRPr="00B27947" w:rsidRDefault="00045AD6" w:rsidP="00164F0E">
            <w:pPr>
              <w:ind w:left="-80" w:right="-94"/>
            </w:pPr>
          </w:p>
        </w:tc>
        <w:tc>
          <w:tcPr>
            <w:tcW w:w="709" w:type="dxa"/>
            <w:shd w:val="clear" w:color="auto" w:fill="auto"/>
          </w:tcPr>
          <w:p w14:paraId="67A1B4F2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26.095</w:t>
            </w:r>
          </w:p>
          <w:p w14:paraId="41A7A006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56B2E689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26.095 </w:t>
            </w:r>
            <w:r w:rsidRPr="00B27947">
              <w:rPr>
                <w:rFonts w:ascii="Times New Roman" w:eastAsia="Symbol" w:hAnsi="Times New Roman" w:cs="Times New Roman"/>
              </w:rPr>
              <w:br/>
              <w:t>26.60/</w:t>
            </w:r>
          </w:p>
          <w:p w14:paraId="2843063D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26.095 27.51/</w:t>
            </w:r>
          </w:p>
          <w:p w14:paraId="2E531E4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45BDC557" w14:textId="77777777" w:rsidR="00045AD6" w:rsidRPr="00B27947" w:rsidRDefault="00045AD6" w:rsidP="00164F0E">
            <w:pPr>
              <w:ind w:left="-80" w:right="-94"/>
            </w:pPr>
            <w:r w:rsidRPr="00B27947">
              <w:t>- вибрационные воздействия: синусоидальная и широкополосная вибрация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C4866E3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209FC27F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20.57.406-81 </w:t>
            </w:r>
          </w:p>
          <w:p w14:paraId="2BF5462C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2.3-2.4</w:t>
            </w:r>
          </w:p>
          <w:p w14:paraId="7B91DD1F" w14:textId="77777777" w:rsidR="00045AD6" w:rsidRPr="00B27947" w:rsidRDefault="00045AD6" w:rsidP="00164F0E">
            <w:pPr>
              <w:ind w:left="-80" w:right="-94"/>
            </w:pPr>
            <w:r w:rsidRPr="00B27947">
              <w:t>ГОСТ 11478-88</w:t>
            </w:r>
          </w:p>
          <w:p w14:paraId="25DCF7FB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2.2, 2.3</w:t>
            </w:r>
          </w:p>
          <w:p w14:paraId="29222CA1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12997-84 </w:t>
            </w:r>
          </w:p>
          <w:p w14:paraId="1F16EB2A" w14:textId="77777777" w:rsidR="00045AD6" w:rsidRPr="00B27947" w:rsidRDefault="00045AD6" w:rsidP="00164F0E">
            <w:pPr>
              <w:ind w:left="-80" w:right="-94"/>
            </w:pPr>
            <w:r w:rsidRPr="00B27947">
              <w:t>п. 5.6, 5.20</w:t>
            </w:r>
          </w:p>
          <w:p w14:paraId="4D487975" w14:textId="77777777" w:rsidR="00045AD6" w:rsidRPr="00B27947" w:rsidRDefault="00045AD6" w:rsidP="00164F0E">
            <w:pPr>
              <w:ind w:left="-80" w:right="-94"/>
            </w:pPr>
            <w:r w:rsidRPr="00B27947">
              <w:t>ГОСТ 28203-89</w:t>
            </w:r>
          </w:p>
          <w:p w14:paraId="7068571E" w14:textId="77777777" w:rsidR="00045AD6" w:rsidRPr="00B27947" w:rsidRDefault="00045AD6" w:rsidP="00164F0E">
            <w:pPr>
              <w:ind w:left="-80" w:right="-94"/>
            </w:pPr>
            <w:r w:rsidRPr="00B27947">
              <w:t>ГОСТ 28220-89</w:t>
            </w:r>
          </w:p>
          <w:p w14:paraId="6DE2FD07" w14:textId="77777777" w:rsidR="00045AD6" w:rsidRPr="00B27947" w:rsidRDefault="00045AD6" w:rsidP="00164F0E">
            <w:pPr>
              <w:ind w:left="-80" w:right="-94"/>
            </w:pPr>
            <w:r w:rsidRPr="00B27947">
              <w:t>ГОСТ 28221-89</w:t>
            </w:r>
          </w:p>
          <w:p w14:paraId="3811DB5F" w14:textId="77777777" w:rsidR="00045AD6" w:rsidRPr="00B27947" w:rsidRDefault="00045AD6" w:rsidP="00164F0E">
            <w:pPr>
              <w:ind w:left="-80" w:right="-94"/>
            </w:pPr>
            <w:r w:rsidRPr="00B27947">
              <w:t>ГОСТ 28222-89</w:t>
            </w:r>
          </w:p>
          <w:p w14:paraId="20199FA9" w14:textId="77777777" w:rsidR="00045AD6" w:rsidRPr="00B27947" w:rsidRDefault="00045AD6" w:rsidP="00164F0E">
            <w:pPr>
              <w:ind w:left="-80" w:right="-94"/>
            </w:pPr>
            <w:r w:rsidRPr="00B27947">
              <w:t>ГОСТ 28223-89</w:t>
            </w:r>
          </w:p>
          <w:p w14:paraId="120EC933" w14:textId="77777777" w:rsidR="00045AD6" w:rsidRPr="00B27947" w:rsidRDefault="00045AD6" w:rsidP="00164F0E">
            <w:pPr>
              <w:ind w:left="-80" w:right="-94"/>
            </w:pPr>
            <w:r w:rsidRPr="00B27947">
              <w:t>ГОСТ 30630.1.2-99</w:t>
            </w:r>
          </w:p>
          <w:p w14:paraId="5C4962D9" w14:textId="77777777" w:rsidR="00045AD6" w:rsidRPr="00B27947" w:rsidRDefault="00045AD6" w:rsidP="00045AD6">
            <w:pPr>
              <w:ind w:left="-80" w:right="-94"/>
            </w:pPr>
            <w:r w:rsidRPr="00B27947">
              <w:t>ГОСТ 20790-93п.7.9</w:t>
            </w:r>
          </w:p>
        </w:tc>
      </w:tr>
      <w:tr w:rsidR="00B27947" w:rsidRPr="00B27947" w14:paraId="3F27A3E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774B9321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7.2*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29584470" w14:textId="77777777" w:rsidR="00045AD6" w:rsidRPr="00B27947" w:rsidRDefault="00045AD6" w:rsidP="00164F0E">
            <w:pPr>
              <w:ind w:left="-80" w:right="-94"/>
            </w:pPr>
          </w:p>
        </w:tc>
        <w:tc>
          <w:tcPr>
            <w:tcW w:w="709" w:type="dxa"/>
            <w:shd w:val="clear" w:color="auto" w:fill="auto"/>
          </w:tcPr>
          <w:p w14:paraId="3A464272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</w:t>
            </w:r>
          </w:p>
          <w:p w14:paraId="346FED6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26.095 26.40/</w:t>
            </w:r>
          </w:p>
          <w:p w14:paraId="44F24D2C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26.095 </w:t>
            </w:r>
            <w:r w:rsidRPr="00B27947">
              <w:rPr>
                <w:rFonts w:ascii="Times New Roman" w:eastAsia="Symbol" w:hAnsi="Times New Roman" w:cs="Times New Roman"/>
              </w:rPr>
              <w:br/>
              <w:t>26.60/</w:t>
            </w:r>
          </w:p>
          <w:p w14:paraId="1E876DE6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26.095 27.51/</w:t>
            </w:r>
          </w:p>
          <w:p w14:paraId="4C8FCD0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43B9290F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- испытание на одиночный и многократные удары, прочность при транспортировании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1690209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247FE817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20.57.406-81 </w:t>
            </w:r>
          </w:p>
          <w:p w14:paraId="59F78582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2.5-2.7</w:t>
            </w:r>
          </w:p>
          <w:p w14:paraId="07C9AD30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11478-88 </w:t>
            </w:r>
          </w:p>
          <w:p w14:paraId="5F05BF8F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2.4-2.7</w:t>
            </w:r>
          </w:p>
          <w:p w14:paraId="7A92C8D5" w14:textId="77777777" w:rsidR="00045AD6" w:rsidRPr="00B27947" w:rsidRDefault="00045AD6" w:rsidP="00164F0E">
            <w:pPr>
              <w:ind w:left="-80" w:right="-94"/>
            </w:pPr>
            <w:r w:rsidRPr="00B27947">
              <w:t>ГОСТ 12997-84</w:t>
            </w:r>
          </w:p>
          <w:p w14:paraId="6C2F8531" w14:textId="77777777" w:rsidR="00045AD6" w:rsidRPr="00B27947" w:rsidRDefault="00045AD6" w:rsidP="00164F0E">
            <w:pPr>
              <w:ind w:left="-80" w:right="-94"/>
            </w:pPr>
            <w:r w:rsidRPr="00B27947">
              <w:t>п. 5.6, 5.20</w:t>
            </w:r>
          </w:p>
          <w:p w14:paraId="7615A5B4" w14:textId="77777777" w:rsidR="00045AD6" w:rsidRPr="00B27947" w:rsidRDefault="00045AD6" w:rsidP="00164F0E">
            <w:pPr>
              <w:ind w:left="-80" w:right="-94"/>
            </w:pPr>
            <w:r w:rsidRPr="00B27947">
              <w:t>ГОСТ 23216-78</w:t>
            </w:r>
          </w:p>
          <w:p w14:paraId="3782E2CD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5.2.4.1</w:t>
            </w:r>
          </w:p>
          <w:p w14:paraId="3343A86B" w14:textId="77777777" w:rsidR="00045AD6" w:rsidRPr="00B27947" w:rsidRDefault="00045AD6" w:rsidP="00164F0E">
            <w:pPr>
              <w:ind w:left="-80" w:right="-94"/>
            </w:pPr>
            <w:r w:rsidRPr="00B27947">
              <w:t>ГОСТ 28213-89</w:t>
            </w:r>
          </w:p>
          <w:p w14:paraId="45A0D176" w14:textId="77777777" w:rsidR="00045AD6" w:rsidRPr="00B27947" w:rsidRDefault="00045AD6" w:rsidP="00164F0E">
            <w:pPr>
              <w:ind w:left="-80" w:right="-94"/>
            </w:pPr>
            <w:r w:rsidRPr="00B27947">
              <w:t>ГОСТ 28215-89</w:t>
            </w:r>
          </w:p>
          <w:p w14:paraId="4590655F" w14:textId="77777777" w:rsidR="00045AD6" w:rsidRPr="00B27947" w:rsidRDefault="00045AD6" w:rsidP="00164F0E">
            <w:pPr>
              <w:ind w:left="-80" w:right="-94"/>
            </w:pPr>
            <w:r w:rsidRPr="00B27947">
              <w:t>ГОСТ 30630.1.3-2001</w:t>
            </w:r>
          </w:p>
          <w:p w14:paraId="4F8DCE9E" w14:textId="77777777" w:rsidR="00045AD6" w:rsidRPr="00B27947" w:rsidRDefault="00045AD6" w:rsidP="00164F0E">
            <w:pPr>
              <w:ind w:left="-80" w:right="-94"/>
            </w:pPr>
            <w:r w:rsidRPr="00B27947">
              <w:t>ГОСТ 20790-93</w:t>
            </w:r>
          </w:p>
          <w:p w14:paraId="0E3C6CD3" w14:textId="77777777" w:rsidR="00045AD6" w:rsidRPr="00B27947" w:rsidRDefault="00045AD6" w:rsidP="00164F0E">
            <w:pPr>
              <w:ind w:left="-80" w:right="-94"/>
            </w:pPr>
            <w:r w:rsidRPr="00B27947">
              <w:t>п.7.10,7.12</w:t>
            </w:r>
          </w:p>
        </w:tc>
      </w:tr>
      <w:tr w:rsidR="00B27947" w:rsidRPr="00B27947" w14:paraId="15125B70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6EC8D406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7.3*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297ADFF8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9EEF53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26.080</w:t>
            </w:r>
          </w:p>
          <w:p w14:paraId="0F436F0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2906D35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26.080 </w:t>
            </w:r>
            <w:r w:rsidRPr="00B27947">
              <w:rPr>
                <w:rFonts w:ascii="Times New Roman" w:eastAsia="Symbol" w:hAnsi="Times New Roman" w:cs="Times New Roman"/>
              </w:rPr>
              <w:br/>
              <w:t>26.60/</w:t>
            </w:r>
          </w:p>
          <w:p w14:paraId="05E6266B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 27.51/</w:t>
            </w:r>
          </w:p>
          <w:p w14:paraId="695C95BC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1FE93659" w14:textId="2DC4B10A" w:rsidR="00045AD6" w:rsidRPr="00B27947" w:rsidRDefault="00045AD6" w:rsidP="00164F0E">
            <w:pPr>
              <w:ind w:left="-80" w:right="-94"/>
            </w:pPr>
            <w:r w:rsidRPr="00B27947">
              <w:t>- воздействие повышенной температуры (до</w:t>
            </w:r>
            <w:r w:rsidR="00741DE1">
              <w:t xml:space="preserve"> </w:t>
            </w:r>
            <w:r w:rsidRPr="00B27947">
              <w:t>180</w:t>
            </w:r>
            <w:r w:rsidR="00741DE1">
              <w:t xml:space="preserve"> </w:t>
            </w:r>
            <w:r w:rsidRPr="00B27947">
              <w:sym w:font="Symbol" w:char="F0B0"/>
            </w:r>
            <w:r w:rsidRPr="00B27947">
              <w:t>С)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0D6C122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59BC1628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20.57.406-81 </w:t>
            </w:r>
          </w:p>
          <w:p w14:paraId="1FAAF073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2.16, 2.17</w:t>
            </w:r>
          </w:p>
          <w:p w14:paraId="7BD71F2D" w14:textId="77777777" w:rsidR="00045AD6" w:rsidRPr="00B27947" w:rsidRDefault="00045AD6" w:rsidP="00164F0E">
            <w:pPr>
              <w:ind w:left="-80" w:right="-94"/>
            </w:pPr>
            <w:r w:rsidRPr="00B27947">
              <w:t>ГОСТ 11478-88 п.2.9</w:t>
            </w:r>
          </w:p>
          <w:p w14:paraId="06D3F26B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12997-84 </w:t>
            </w:r>
          </w:p>
          <w:p w14:paraId="0C07AA19" w14:textId="77777777" w:rsidR="00045AD6" w:rsidRPr="00B27947" w:rsidRDefault="00045AD6" w:rsidP="00164F0E">
            <w:pPr>
              <w:ind w:left="-80" w:right="-94"/>
            </w:pPr>
            <w:r w:rsidRPr="00B27947">
              <w:t>п. 5.3, 5.17</w:t>
            </w:r>
          </w:p>
          <w:p w14:paraId="1D152F8A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16962.1-89 </w:t>
            </w:r>
          </w:p>
          <w:p w14:paraId="50CD8C49" w14:textId="77777777" w:rsidR="00045AD6" w:rsidRPr="00B27947" w:rsidRDefault="00045AD6" w:rsidP="00164F0E">
            <w:pPr>
              <w:ind w:left="-80" w:right="-94"/>
            </w:pPr>
            <w:r w:rsidRPr="00B27947">
              <w:t>Таблица 3</w:t>
            </w:r>
          </w:p>
          <w:p w14:paraId="788BAD79" w14:textId="77777777" w:rsidR="00045AD6" w:rsidRPr="00B27947" w:rsidRDefault="00045AD6" w:rsidP="00164F0E">
            <w:pPr>
              <w:ind w:left="-80" w:right="-94"/>
            </w:pPr>
            <w:r w:rsidRPr="00B27947">
              <w:t>ГОСТ 30630.2.1-2013</w:t>
            </w:r>
          </w:p>
          <w:p w14:paraId="218AFCCF" w14:textId="77777777" w:rsidR="00045AD6" w:rsidRPr="00B27947" w:rsidRDefault="00045AD6" w:rsidP="00164F0E">
            <w:pPr>
              <w:ind w:left="-80" w:right="-94"/>
            </w:pPr>
            <w:r w:rsidRPr="00B27947">
              <w:t>п. 4, 5</w:t>
            </w:r>
          </w:p>
          <w:p w14:paraId="6C1162CB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15151-69 </w:t>
            </w:r>
          </w:p>
          <w:p w14:paraId="7207FE87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6.5, 6.6</w:t>
            </w:r>
          </w:p>
          <w:p w14:paraId="37BC79C1" w14:textId="77777777" w:rsidR="00045AD6" w:rsidRPr="00B27947" w:rsidRDefault="00045AD6" w:rsidP="00164F0E">
            <w:pPr>
              <w:ind w:left="-80" w:right="-94"/>
            </w:pPr>
            <w:r w:rsidRPr="00B27947">
              <w:t>ГОСТ 28200-89</w:t>
            </w:r>
          </w:p>
          <w:p w14:paraId="5497AC91" w14:textId="77777777" w:rsidR="00045AD6" w:rsidRPr="00B27947" w:rsidRDefault="00045AD6" w:rsidP="00164F0E">
            <w:pPr>
              <w:ind w:left="-80" w:right="-94"/>
            </w:pPr>
            <w:r w:rsidRPr="00B27947">
              <w:t>ГОСТ 28236-89</w:t>
            </w:r>
          </w:p>
          <w:p w14:paraId="59C40D24" w14:textId="77777777" w:rsidR="00045AD6" w:rsidRPr="00B27947" w:rsidRDefault="00045AD6" w:rsidP="00164F0E">
            <w:pPr>
              <w:ind w:left="-80" w:right="-94"/>
            </w:pPr>
            <w:r w:rsidRPr="00B27947">
              <w:t>ГОСТ 20790-93</w:t>
            </w:r>
          </w:p>
          <w:p w14:paraId="51390F72" w14:textId="77777777" w:rsidR="00045AD6" w:rsidRPr="00B27947" w:rsidRDefault="00045AD6" w:rsidP="00045AD6">
            <w:pPr>
              <w:ind w:left="-80" w:right="-94"/>
            </w:pPr>
            <w:r w:rsidRPr="00B27947">
              <w:t>п.7.15, 7.17</w:t>
            </w:r>
          </w:p>
        </w:tc>
      </w:tr>
    </w:tbl>
    <w:p w14:paraId="7C4A950D" w14:textId="77777777" w:rsidR="00B27947" w:rsidRDefault="00B27947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268"/>
        <w:gridCol w:w="1701"/>
        <w:gridCol w:w="1985"/>
      </w:tblGrid>
      <w:tr w:rsidR="00B27947" w:rsidRPr="00B27947" w14:paraId="2779DDEC" w14:textId="77777777" w:rsidTr="00B27947">
        <w:trPr>
          <w:trHeight w:val="266"/>
        </w:trPr>
        <w:tc>
          <w:tcPr>
            <w:tcW w:w="567" w:type="dxa"/>
            <w:shd w:val="clear" w:color="auto" w:fill="auto"/>
            <w:vAlign w:val="center"/>
          </w:tcPr>
          <w:p w14:paraId="54450ADC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lastRenderedPageBreak/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BE6C91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57DDED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E9B2A0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7682AF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05642" w14:textId="77777777" w:rsidR="00045AD6" w:rsidRPr="00B27947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7947">
              <w:t>6</w:t>
            </w:r>
          </w:p>
        </w:tc>
      </w:tr>
      <w:tr w:rsidR="00B27947" w:rsidRPr="00B27947" w14:paraId="14E306EA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09436634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  <w:lang w:val="en-US"/>
              </w:rPr>
            </w:pPr>
            <w:r w:rsidRPr="00B27947">
              <w:rPr>
                <w:sz w:val="18"/>
                <w:szCs w:val="18"/>
                <w:lang w:val="en-US"/>
              </w:rPr>
              <w:t>7.4</w:t>
            </w:r>
            <w:r w:rsidRPr="00B27947">
              <w:rPr>
                <w:sz w:val="18"/>
                <w:szCs w:val="18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9B48698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  <w:r w:rsidRPr="00B27947">
              <w:t>Бытовая радиоэлектронная аппаратура, промышленное, 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технологий, устройства, составные части изделий, материалы.</w:t>
            </w:r>
          </w:p>
        </w:tc>
        <w:tc>
          <w:tcPr>
            <w:tcW w:w="709" w:type="dxa"/>
            <w:shd w:val="clear" w:color="auto" w:fill="auto"/>
          </w:tcPr>
          <w:p w14:paraId="1D9C6DC8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26.080</w:t>
            </w:r>
          </w:p>
          <w:p w14:paraId="152C4F2D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5FE629B1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1BDA5BEC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26.60/</w:t>
            </w:r>
          </w:p>
          <w:p w14:paraId="2305207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 27.51/</w:t>
            </w:r>
          </w:p>
          <w:p w14:paraId="16BA28E7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7EBFF2F1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-воздействие пониженной температуры (до -80 </w:t>
            </w:r>
            <w:r w:rsidRPr="00B27947">
              <w:sym w:font="Symbol" w:char="F0B0"/>
            </w:r>
            <w:r w:rsidRPr="00B27947">
              <w:t>С)</w:t>
            </w:r>
          </w:p>
        </w:tc>
        <w:tc>
          <w:tcPr>
            <w:tcW w:w="1701" w:type="dxa"/>
            <w:shd w:val="clear" w:color="auto" w:fill="auto"/>
          </w:tcPr>
          <w:p w14:paraId="24D7FD44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0D1BDAF8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20.57.406-81 </w:t>
            </w:r>
          </w:p>
          <w:p w14:paraId="00AC1797" w14:textId="77777777" w:rsidR="00045AD6" w:rsidRPr="00B27947" w:rsidRDefault="00045AD6" w:rsidP="00164F0E">
            <w:pPr>
              <w:ind w:left="-80" w:right="-94"/>
            </w:pPr>
            <w:r w:rsidRPr="00B27947">
              <w:t>п. 2.18, 2.19</w:t>
            </w:r>
          </w:p>
          <w:p w14:paraId="6511B7DF" w14:textId="77777777" w:rsidR="00045AD6" w:rsidRPr="00B27947" w:rsidRDefault="00045AD6" w:rsidP="00164F0E">
            <w:pPr>
              <w:ind w:left="-80" w:right="-94"/>
            </w:pPr>
            <w:r w:rsidRPr="00B27947">
              <w:t>ГОСТ 11478-88</w:t>
            </w:r>
          </w:p>
          <w:p w14:paraId="73C7D2CE" w14:textId="77777777" w:rsidR="00045AD6" w:rsidRPr="00B27947" w:rsidRDefault="00045AD6" w:rsidP="00164F0E">
            <w:pPr>
              <w:ind w:left="-80" w:right="-94"/>
            </w:pPr>
            <w:r w:rsidRPr="00B27947">
              <w:t>п. 2.10</w:t>
            </w:r>
          </w:p>
          <w:p w14:paraId="53EF2A9C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12997-84 </w:t>
            </w:r>
          </w:p>
          <w:p w14:paraId="19429397" w14:textId="77777777" w:rsidR="00045AD6" w:rsidRPr="00B27947" w:rsidRDefault="00045AD6" w:rsidP="00164F0E">
            <w:pPr>
              <w:ind w:left="-80" w:right="-94"/>
            </w:pPr>
            <w:r w:rsidRPr="00B27947">
              <w:t>п. 5.3, 5.17</w:t>
            </w:r>
          </w:p>
          <w:p w14:paraId="2A24D76E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16962.1-89 </w:t>
            </w:r>
          </w:p>
          <w:p w14:paraId="62696D0D" w14:textId="77777777" w:rsidR="00045AD6" w:rsidRPr="00B27947" w:rsidRDefault="00045AD6" w:rsidP="00164F0E">
            <w:pPr>
              <w:ind w:left="-80" w:right="-94"/>
            </w:pPr>
            <w:r w:rsidRPr="00B27947">
              <w:t>Таблица 3</w:t>
            </w:r>
          </w:p>
          <w:p w14:paraId="0189809D" w14:textId="77777777" w:rsidR="00045AD6" w:rsidRPr="00B27947" w:rsidRDefault="00045AD6" w:rsidP="00164F0E">
            <w:pPr>
              <w:ind w:left="-80" w:right="-94"/>
            </w:pPr>
            <w:r w:rsidRPr="00B27947">
              <w:t>ГОСТ 30630.2.1-2013</w:t>
            </w:r>
          </w:p>
          <w:p w14:paraId="1317C84D" w14:textId="77777777" w:rsidR="00045AD6" w:rsidRPr="00B27947" w:rsidRDefault="00045AD6" w:rsidP="00164F0E">
            <w:pPr>
              <w:ind w:left="-80" w:right="-94"/>
            </w:pPr>
            <w:r w:rsidRPr="00B27947">
              <w:t>п. 6, 7</w:t>
            </w:r>
          </w:p>
          <w:p w14:paraId="126BED78" w14:textId="77777777" w:rsidR="00045AD6" w:rsidRPr="00B27947" w:rsidRDefault="00045AD6" w:rsidP="00164F0E">
            <w:pPr>
              <w:ind w:left="-80" w:right="-94"/>
            </w:pPr>
            <w:r w:rsidRPr="00B27947">
              <w:t>ГОСТ 15151-69</w:t>
            </w:r>
          </w:p>
          <w:p w14:paraId="5181DC1D" w14:textId="77777777" w:rsidR="00045AD6" w:rsidRPr="00B27947" w:rsidRDefault="00045AD6" w:rsidP="00164F0E">
            <w:pPr>
              <w:ind w:left="-80" w:right="-94"/>
            </w:pPr>
            <w:proofErr w:type="spellStart"/>
            <w:r w:rsidRPr="00B27947">
              <w:t>п.п</w:t>
            </w:r>
            <w:proofErr w:type="spellEnd"/>
            <w:r w:rsidRPr="00B27947">
              <w:t>. 6.7, 6.8</w:t>
            </w:r>
          </w:p>
          <w:p w14:paraId="7DE6199D" w14:textId="77777777" w:rsidR="00045AD6" w:rsidRPr="00B27947" w:rsidRDefault="00045AD6" w:rsidP="00164F0E">
            <w:pPr>
              <w:ind w:left="-80" w:right="-94"/>
            </w:pPr>
            <w:r w:rsidRPr="00B27947">
              <w:t>ГОСТ 28199-89</w:t>
            </w:r>
          </w:p>
          <w:p w14:paraId="7F7192B8" w14:textId="77777777" w:rsidR="00045AD6" w:rsidRPr="00B27947" w:rsidRDefault="00045AD6" w:rsidP="00164F0E">
            <w:pPr>
              <w:ind w:left="-80" w:right="-94"/>
            </w:pPr>
            <w:r w:rsidRPr="00B27947">
              <w:t>ГОСТ 28236-89</w:t>
            </w:r>
          </w:p>
          <w:p w14:paraId="43169242" w14:textId="77777777" w:rsidR="00045AD6" w:rsidRPr="00B27947" w:rsidRDefault="00045AD6" w:rsidP="00164F0E">
            <w:pPr>
              <w:ind w:left="-80" w:right="-94"/>
            </w:pPr>
            <w:r w:rsidRPr="00B27947">
              <w:t>ГОСТ 20790-93</w:t>
            </w:r>
          </w:p>
          <w:p w14:paraId="53F5B9BA" w14:textId="77777777" w:rsidR="00045AD6" w:rsidRPr="00B27947" w:rsidRDefault="00045AD6" w:rsidP="00164F0E">
            <w:pPr>
              <w:ind w:left="-80" w:right="-94"/>
            </w:pPr>
            <w:r w:rsidRPr="00B27947">
              <w:t>п.7.15, 7.17</w:t>
            </w:r>
          </w:p>
        </w:tc>
      </w:tr>
      <w:tr w:rsidR="00B27947" w:rsidRPr="00B27947" w14:paraId="5FFD1AB5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648CF986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7.5*</w:t>
            </w:r>
          </w:p>
        </w:tc>
        <w:tc>
          <w:tcPr>
            <w:tcW w:w="2410" w:type="dxa"/>
            <w:vMerge/>
            <w:shd w:val="clear" w:color="auto" w:fill="auto"/>
          </w:tcPr>
          <w:p w14:paraId="0F4D8491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BE35DF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26.080</w:t>
            </w:r>
          </w:p>
          <w:p w14:paraId="4C984B1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09853E9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57C01301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26.60/</w:t>
            </w:r>
          </w:p>
          <w:p w14:paraId="7EA604D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 27.51/</w:t>
            </w:r>
          </w:p>
          <w:p w14:paraId="4215D45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5A80458E" w14:textId="40AB766F" w:rsidR="00045AD6" w:rsidRPr="00B27947" w:rsidRDefault="00045AD6" w:rsidP="00164F0E">
            <w:pPr>
              <w:ind w:left="-80" w:right="-94"/>
            </w:pPr>
            <w:r w:rsidRPr="00B27947">
              <w:t xml:space="preserve">- </w:t>
            </w:r>
            <w:proofErr w:type="spellStart"/>
            <w:r w:rsidRPr="00B27947">
              <w:t>термоциклирование</w:t>
            </w:r>
            <w:proofErr w:type="spellEnd"/>
            <w:r w:rsidRPr="00B27947">
              <w:t xml:space="preserve"> (от -80 </w:t>
            </w:r>
            <w:r w:rsidRPr="00B27947">
              <w:sym w:font="Symbol" w:char="F0B0"/>
            </w:r>
            <w:r w:rsidRPr="00B27947">
              <w:t>С до</w:t>
            </w:r>
            <w:r w:rsidR="00741DE1">
              <w:t xml:space="preserve"> </w:t>
            </w:r>
            <w:r w:rsidRPr="00B27947">
              <w:t>180</w:t>
            </w:r>
            <w:r w:rsidR="00741DE1">
              <w:t xml:space="preserve"> </w:t>
            </w:r>
            <w:r w:rsidRPr="00B27947">
              <w:sym w:font="Symbol" w:char="F0B0"/>
            </w:r>
            <w:r w:rsidRPr="00B27947">
              <w:t>С)</w:t>
            </w:r>
          </w:p>
        </w:tc>
        <w:tc>
          <w:tcPr>
            <w:tcW w:w="1701" w:type="dxa"/>
            <w:shd w:val="clear" w:color="auto" w:fill="auto"/>
          </w:tcPr>
          <w:p w14:paraId="05F92FA8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43A5F60E" w14:textId="77777777" w:rsidR="00045AD6" w:rsidRPr="00B27947" w:rsidRDefault="00045AD6" w:rsidP="00164F0E">
            <w:pPr>
              <w:ind w:left="-80" w:right="-94"/>
            </w:pPr>
            <w:r w:rsidRPr="00B27947">
              <w:t>ГОСТ 20.57.406-81</w:t>
            </w:r>
          </w:p>
          <w:p w14:paraId="50DD4F80" w14:textId="77777777" w:rsidR="00045AD6" w:rsidRPr="00B27947" w:rsidRDefault="00045AD6" w:rsidP="00164F0E">
            <w:pPr>
              <w:ind w:left="-80" w:right="-94"/>
            </w:pPr>
            <w:r w:rsidRPr="00B27947">
              <w:t>п. 2.20</w:t>
            </w:r>
          </w:p>
          <w:p w14:paraId="553FC83A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11478-88 </w:t>
            </w:r>
          </w:p>
          <w:p w14:paraId="0AF13409" w14:textId="77777777" w:rsidR="00045AD6" w:rsidRPr="00B27947" w:rsidRDefault="00045AD6" w:rsidP="00164F0E">
            <w:pPr>
              <w:ind w:left="-80" w:right="-94"/>
            </w:pPr>
            <w:r w:rsidRPr="00B27947">
              <w:t>п. 2.11</w:t>
            </w:r>
          </w:p>
          <w:p w14:paraId="62660460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12997-84 </w:t>
            </w:r>
          </w:p>
          <w:p w14:paraId="7EC2BF2C" w14:textId="77777777" w:rsidR="00045AD6" w:rsidRPr="00B27947" w:rsidRDefault="00045AD6" w:rsidP="00164F0E">
            <w:pPr>
              <w:ind w:left="-80" w:right="-94"/>
            </w:pPr>
            <w:r w:rsidRPr="00B27947">
              <w:t>п. 5.21</w:t>
            </w:r>
          </w:p>
          <w:p w14:paraId="102CF532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16962.1-89 </w:t>
            </w:r>
          </w:p>
          <w:p w14:paraId="27C73C88" w14:textId="77777777" w:rsidR="00045AD6" w:rsidRPr="00B27947" w:rsidRDefault="00045AD6" w:rsidP="00164F0E">
            <w:pPr>
              <w:ind w:left="-80" w:right="-94"/>
            </w:pPr>
            <w:r w:rsidRPr="00B27947">
              <w:t>Таблица 3</w:t>
            </w:r>
          </w:p>
          <w:p w14:paraId="2169FE2E" w14:textId="77777777" w:rsidR="00045AD6" w:rsidRPr="00B27947" w:rsidRDefault="00045AD6" w:rsidP="00164F0E">
            <w:pPr>
              <w:ind w:left="-80" w:right="-94"/>
            </w:pPr>
            <w:r w:rsidRPr="00B27947">
              <w:t>ГОСТ 30630.2.1-2013</w:t>
            </w:r>
          </w:p>
          <w:p w14:paraId="7A48FD34" w14:textId="77777777" w:rsidR="00045AD6" w:rsidRPr="00B27947" w:rsidRDefault="00045AD6" w:rsidP="00164F0E">
            <w:pPr>
              <w:ind w:left="-80" w:right="-94"/>
            </w:pPr>
            <w:r w:rsidRPr="00B27947">
              <w:t>п. 8</w:t>
            </w:r>
          </w:p>
          <w:p w14:paraId="5D26B391" w14:textId="77777777" w:rsidR="00045AD6" w:rsidRPr="00B27947" w:rsidRDefault="00045AD6" w:rsidP="00164F0E">
            <w:pPr>
              <w:ind w:left="-80" w:right="-94"/>
            </w:pPr>
            <w:r w:rsidRPr="00B27947">
              <w:t>ГОСТ 28209-89</w:t>
            </w:r>
          </w:p>
          <w:p w14:paraId="30C3AF4C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28224-89 </w:t>
            </w:r>
          </w:p>
          <w:p w14:paraId="5E28C67B" w14:textId="77777777" w:rsidR="00045AD6" w:rsidRPr="00B27947" w:rsidRDefault="00045AD6" w:rsidP="00164F0E">
            <w:pPr>
              <w:ind w:left="-80" w:right="-94"/>
            </w:pPr>
            <w:r w:rsidRPr="00B27947">
              <w:t>ГОСТ 20790-93</w:t>
            </w:r>
          </w:p>
          <w:p w14:paraId="5D534EA6" w14:textId="77777777" w:rsidR="00045AD6" w:rsidRPr="00B27947" w:rsidRDefault="00045AD6" w:rsidP="00164F0E">
            <w:pPr>
              <w:ind w:left="-80" w:right="-94"/>
            </w:pPr>
            <w:r w:rsidRPr="00B27947">
              <w:t>п.7.18 метод 1 и метод 2</w:t>
            </w:r>
          </w:p>
        </w:tc>
      </w:tr>
      <w:tr w:rsidR="00B27947" w:rsidRPr="00B27947" w14:paraId="5A67EC17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0BF67AE2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7.6*</w:t>
            </w:r>
          </w:p>
        </w:tc>
        <w:tc>
          <w:tcPr>
            <w:tcW w:w="2410" w:type="dxa"/>
            <w:vMerge/>
            <w:shd w:val="clear" w:color="auto" w:fill="auto"/>
          </w:tcPr>
          <w:p w14:paraId="09D4DD83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4642A0E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26.080</w:t>
            </w:r>
          </w:p>
          <w:p w14:paraId="0523FEF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50F7ED11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524E81A3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26.60/</w:t>
            </w:r>
          </w:p>
          <w:p w14:paraId="28D0299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 27.51/</w:t>
            </w:r>
          </w:p>
          <w:p w14:paraId="54D8B53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18ABCDC7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- воздействие инея и </w:t>
            </w:r>
          </w:p>
          <w:p w14:paraId="12020EE2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росы</w:t>
            </w:r>
          </w:p>
        </w:tc>
        <w:tc>
          <w:tcPr>
            <w:tcW w:w="1701" w:type="dxa"/>
            <w:shd w:val="clear" w:color="auto" w:fill="auto"/>
          </w:tcPr>
          <w:p w14:paraId="7401A16E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7D9AF50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ГОСТ 20.57.406-81 </w:t>
            </w:r>
          </w:p>
          <w:p w14:paraId="3CB7790B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п. 2.21</w:t>
            </w:r>
          </w:p>
          <w:p w14:paraId="65AB70F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16962.1-89</w:t>
            </w:r>
          </w:p>
          <w:p w14:paraId="7D188E23" w14:textId="77777777" w:rsidR="00045AD6" w:rsidRPr="00B27947" w:rsidRDefault="00045AD6" w:rsidP="00164F0E">
            <w:pPr>
              <w:ind w:left="-80" w:right="-94"/>
            </w:pPr>
            <w:r w:rsidRPr="00B27947">
              <w:t>Таблица 3</w:t>
            </w:r>
          </w:p>
          <w:p w14:paraId="3211C49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30630.2.2-2001</w:t>
            </w:r>
          </w:p>
          <w:p w14:paraId="6EAF694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ГОСТ Р 51369-99 </w:t>
            </w:r>
          </w:p>
        </w:tc>
      </w:tr>
      <w:tr w:rsidR="00B27947" w:rsidRPr="00B27947" w14:paraId="65AA52C9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FD919E0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B27947">
              <w:rPr>
                <w:sz w:val="18"/>
                <w:szCs w:val="18"/>
              </w:rPr>
              <w:t>7.7*</w:t>
            </w:r>
          </w:p>
        </w:tc>
        <w:tc>
          <w:tcPr>
            <w:tcW w:w="2410" w:type="dxa"/>
            <w:vMerge/>
            <w:shd w:val="clear" w:color="auto" w:fill="auto"/>
          </w:tcPr>
          <w:p w14:paraId="26C29951" w14:textId="77777777" w:rsidR="00045AD6" w:rsidRPr="00B27947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2808455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26.20/ 26.080</w:t>
            </w:r>
          </w:p>
          <w:p w14:paraId="6761646D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26.40/</w:t>
            </w:r>
          </w:p>
          <w:p w14:paraId="1E56A89A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7D8EF136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26.60/</w:t>
            </w:r>
          </w:p>
          <w:p w14:paraId="6FC89994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 27.51/</w:t>
            </w:r>
          </w:p>
          <w:p w14:paraId="7DB8B16E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317BD41B" w14:textId="3AFD59CB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- воздействие влажности от 20 % до 98 % </w:t>
            </w:r>
            <w:r w:rsidRPr="00B27947">
              <w:rPr>
                <w:rFonts w:ascii="Times New Roman" w:eastAsia="Symbol" w:hAnsi="Times New Roman" w:cs="Times New Roman"/>
              </w:rPr>
              <w:br/>
              <w:t>при температурах до 55</w:t>
            </w:r>
            <w:r w:rsidR="00741DE1">
              <w:rPr>
                <w:rFonts w:ascii="Times New Roman" w:eastAsia="Symbol" w:hAnsi="Times New Roman" w:cs="Times New Roman"/>
              </w:rPr>
              <w:t xml:space="preserve"> </w:t>
            </w:r>
            <w:r w:rsidRPr="00B27947">
              <w:rPr>
                <w:rFonts w:ascii="Times New Roman" w:eastAsia="Symbol" w:hAnsi="Times New Roman" w:cs="Times New Roman"/>
              </w:rPr>
              <w:t>°С (в том числе циклическое)</w:t>
            </w:r>
          </w:p>
        </w:tc>
        <w:tc>
          <w:tcPr>
            <w:tcW w:w="1701" w:type="dxa"/>
            <w:shd w:val="clear" w:color="auto" w:fill="auto"/>
          </w:tcPr>
          <w:p w14:paraId="7684CF1F" w14:textId="77777777" w:rsidR="00045AD6" w:rsidRPr="00B27947" w:rsidRDefault="00045AD6" w:rsidP="00164F0E">
            <w:pPr>
              <w:ind w:left="-80" w:right="-94"/>
            </w:pPr>
            <w:r w:rsidRPr="00B27947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5" w:type="dxa"/>
            <w:shd w:val="clear" w:color="auto" w:fill="auto"/>
          </w:tcPr>
          <w:p w14:paraId="600AC4C2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20.57.406-81</w:t>
            </w:r>
          </w:p>
          <w:p w14:paraId="182B20EB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proofErr w:type="spellStart"/>
            <w:r w:rsidRPr="00B27947">
              <w:rPr>
                <w:rFonts w:ascii="Times New Roman" w:eastAsia="Symbol" w:hAnsi="Times New Roman" w:cs="Times New Roman"/>
              </w:rPr>
              <w:t>п.п</w:t>
            </w:r>
            <w:proofErr w:type="spellEnd"/>
            <w:r w:rsidRPr="00B27947">
              <w:rPr>
                <w:rFonts w:ascii="Times New Roman" w:eastAsia="Symbol" w:hAnsi="Times New Roman" w:cs="Times New Roman"/>
              </w:rPr>
              <w:t>. 2.22, 2.23</w:t>
            </w:r>
          </w:p>
          <w:p w14:paraId="499A941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ГОСТ 11478-88 </w:t>
            </w:r>
          </w:p>
          <w:p w14:paraId="4A2F0899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п. 2.12</w:t>
            </w:r>
          </w:p>
          <w:p w14:paraId="0969A6C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ГОСТ 12997-84 </w:t>
            </w:r>
          </w:p>
          <w:p w14:paraId="353102C8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п. 5.4, 5.18</w:t>
            </w:r>
          </w:p>
          <w:p w14:paraId="3444733F" w14:textId="77777777" w:rsidR="00045AD6" w:rsidRPr="00B27947" w:rsidRDefault="00045AD6" w:rsidP="00164F0E">
            <w:pPr>
              <w:ind w:left="-80" w:right="-94"/>
            </w:pPr>
            <w:r w:rsidRPr="00B27947">
              <w:t xml:space="preserve">ГОСТ 16962.1-89 </w:t>
            </w:r>
          </w:p>
          <w:p w14:paraId="41060164" w14:textId="77777777" w:rsidR="00045AD6" w:rsidRPr="00B27947" w:rsidRDefault="00045AD6" w:rsidP="00164F0E">
            <w:pPr>
              <w:ind w:left="-80" w:right="-94"/>
            </w:pPr>
            <w:r w:rsidRPr="00B27947">
              <w:t>Таблица 3</w:t>
            </w:r>
          </w:p>
          <w:p w14:paraId="1E703A70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30630.2.2-2001</w:t>
            </w:r>
          </w:p>
          <w:p w14:paraId="527E9DBF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 xml:space="preserve">ГОСТ 15151-69 </w:t>
            </w:r>
          </w:p>
          <w:p w14:paraId="5E769807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п. 6.9</w:t>
            </w:r>
          </w:p>
          <w:p w14:paraId="06B3371D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28201-89</w:t>
            </w:r>
          </w:p>
          <w:p w14:paraId="2455FC99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28214-89</w:t>
            </w:r>
          </w:p>
          <w:p w14:paraId="11C841BE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28216-89</w:t>
            </w:r>
          </w:p>
          <w:p w14:paraId="4A8EC66D" w14:textId="77777777" w:rsidR="00045AD6" w:rsidRPr="00B27947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B27947">
              <w:rPr>
                <w:rFonts w:ascii="Times New Roman" w:eastAsia="Symbol" w:hAnsi="Times New Roman" w:cs="Times New Roman"/>
              </w:rPr>
              <w:t>ГОСТ Р 51369-99</w:t>
            </w:r>
          </w:p>
          <w:p w14:paraId="625F2A79" w14:textId="77777777" w:rsidR="00045AD6" w:rsidRPr="00B27947" w:rsidRDefault="00045AD6" w:rsidP="00164F0E">
            <w:pPr>
              <w:ind w:left="-80" w:right="-94"/>
            </w:pPr>
            <w:r w:rsidRPr="00B27947">
              <w:t>ГОСТ 20790-93</w:t>
            </w:r>
          </w:p>
          <w:p w14:paraId="77ED4CDB" w14:textId="5A7351BF" w:rsidR="00045AD6" w:rsidRPr="00B27947" w:rsidRDefault="00045AD6" w:rsidP="00045AD6">
            <w:pPr>
              <w:pStyle w:val="100"/>
              <w:ind w:left="-85" w:right="-85"/>
              <w:rPr>
                <w:rFonts w:ascii="Times New Roman" w:hAnsi="Times New Roman" w:cs="Times New Roman"/>
              </w:rPr>
            </w:pPr>
            <w:r w:rsidRPr="00B27947">
              <w:rPr>
                <w:rFonts w:ascii="Times New Roman" w:hAnsi="Times New Roman" w:cs="Times New Roman"/>
              </w:rPr>
              <w:t>п.</w:t>
            </w:r>
            <w:r w:rsidR="00741DE1">
              <w:rPr>
                <w:rFonts w:ascii="Times New Roman" w:hAnsi="Times New Roman" w:cs="Times New Roman"/>
              </w:rPr>
              <w:t xml:space="preserve"> </w:t>
            </w:r>
            <w:r w:rsidRPr="00B27947">
              <w:rPr>
                <w:rFonts w:ascii="Times New Roman" w:hAnsi="Times New Roman" w:cs="Times New Roman"/>
              </w:rPr>
              <w:t>7.19 метод 1 и метод 2, п.</w:t>
            </w:r>
            <w:r w:rsidR="00741DE1">
              <w:rPr>
                <w:rFonts w:ascii="Times New Roman" w:hAnsi="Times New Roman" w:cs="Times New Roman"/>
              </w:rPr>
              <w:t xml:space="preserve"> </w:t>
            </w:r>
            <w:r w:rsidRPr="00B27947">
              <w:rPr>
                <w:rFonts w:ascii="Times New Roman" w:hAnsi="Times New Roman" w:cs="Times New Roman"/>
              </w:rPr>
              <w:t>7.20</w:t>
            </w:r>
          </w:p>
        </w:tc>
      </w:tr>
    </w:tbl>
    <w:p w14:paraId="5236D225" w14:textId="77777777" w:rsidR="00045AD6" w:rsidRDefault="00045AD6" w:rsidP="00D50B4E">
      <w:pPr>
        <w:rPr>
          <w:b/>
        </w:rPr>
      </w:pPr>
    </w:p>
    <w:p w14:paraId="1C28A937" w14:textId="77777777" w:rsidR="00B27947" w:rsidRDefault="00B27947" w:rsidP="00D50B4E">
      <w:pPr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268"/>
        <w:gridCol w:w="1701"/>
        <w:gridCol w:w="1984"/>
      </w:tblGrid>
      <w:tr w:rsidR="00045AD6" w:rsidRPr="00F7296E" w14:paraId="7FF4E352" w14:textId="77777777" w:rsidTr="00B27947">
        <w:trPr>
          <w:trHeight w:val="266"/>
        </w:trPr>
        <w:tc>
          <w:tcPr>
            <w:tcW w:w="567" w:type="dxa"/>
            <w:shd w:val="clear" w:color="auto" w:fill="auto"/>
            <w:vAlign w:val="center"/>
          </w:tcPr>
          <w:p w14:paraId="5EF0594D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9ED343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B8794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2D3B97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53EF63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139981" w14:textId="77777777" w:rsidR="00045AD6" w:rsidRPr="0038569C" w:rsidRDefault="00045AD6" w:rsidP="0004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045AD6" w:rsidRPr="00F7296E" w14:paraId="72F141D4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70C1AB8F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  <w:lang w:val="en-US"/>
              </w:rPr>
              <w:t>7</w:t>
            </w:r>
            <w:r w:rsidRPr="00080FE0">
              <w:rPr>
                <w:sz w:val="18"/>
                <w:szCs w:val="18"/>
              </w:rPr>
              <w:t>.8*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0DF8702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  <w:r w:rsidRPr="00F7296E">
              <w:t>Бытовая радиоэлектронная аппаратура, промышленное, 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технологий, устройства, составные части изделий, материалы.</w:t>
            </w:r>
          </w:p>
        </w:tc>
        <w:tc>
          <w:tcPr>
            <w:tcW w:w="709" w:type="dxa"/>
            <w:shd w:val="clear" w:color="auto" w:fill="auto"/>
          </w:tcPr>
          <w:p w14:paraId="2A4B2D8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 26.080</w:t>
            </w:r>
          </w:p>
          <w:p w14:paraId="211E205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26.40/</w:t>
            </w:r>
          </w:p>
          <w:p w14:paraId="1BCB2EA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5CC8907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26.60/</w:t>
            </w:r>
          </w:p>
          <w:p w14:paraId="155BAF2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 27.51/</w:t>
            </w:r>
          </w:p>
          <w:p w14:paraId="795B374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3B652711" w14:textId="37F28B0D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- пониженное атмосферное давление до</w:t>
            </w:r>
            <w:r w:rsidR="00741DE1">
              <w:rPr>
                <w:rFonts w:ascii="Times New Roman" w:eastAsia="Symbol" w:hAnsi="Times New Roman" w:cs="Times New Roman"/>
              </w:rPr>
              <w:t xml:space="preserve"> </w:t>
            </w:r>
            <w:r w:rsidRPr="00F7296E">
              <w:rPr>
                <w:rFonts w:ascii="Times New Roman" w:eastAsia="Symbol" w:hAnsi="Times New Roman" w:cs="Times New Roman"/>
              </w:rPr>
              <w:t>1 мм рт. ст.</w:t>
            </w:r>
          </w:p>
        </w:tc>
        <w:tc>
          <w:tcPr>
            <w:tcW w:w="1701" w:type="dxa"/>
            <w:shd w:val="clear" w:color="auto" w:fill="auto"/>
          </w:tcPr>
          <w:p w14:paraId="32988387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1FFAAF6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20.57.406-81 </w:t>
            </w:r>
          </w:p>
          <w:p w14:paraId="6F27E8B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2.24</w:t>
            </w:r>
          </w:p>
          <w:p w14:paraId="6916CC2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11478-88 </w:t>
            </w:r>
          </w:p>
          <w:p w14:paraId="2AA3E08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2.13</w:t>
            </w:r>
          </w:p>
          <w:p w14:paraId="6BEA1A8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12997-84 </w:t>
            </w:r>
          </w:p>
          <w:p w14:paraId="0F0955D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5.5</w:t>
            </w:r>
          </w:p>
          <w:p w14:paraId="742EB8A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23216-78 </w:t>
            </w:r>
          </w:p>
          <w:p w14:paraId="3F6EA43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5.2.3</w:t>
            </w:r>
          </w:p>
          <w:p w14:paraId="129E27F3" w14:textId="77777777" w:rsidR="00045AD6" w:rsidRPr="00F7296E" w:rsidRDefault="00045AD6" w:rsidP="00164F0E">
            <w:pPr>
              <w:ind w:left="-80" w:right="-94"/>
            </w:pPr>
            <w:r w:rsidRPr="00F7296E">
              <w:t xml:space="preserve">ГОСТ 16962.1-89 </w:t>
            </w:r>
          </w:p>
          <w:p w14:paraId="586F4C93" w14:textId="77777777" w:rsidR="00045AD6" w:rsidRPr="00F7296E" w:rsidRDefault="00045AD6" w:rsidP="00164F0E">
            <w:pPr>
              <w:ind w:left="-80" w:right="-94"/>
            </w:pPr>
            <w:r w:rsidRPr="00F7296E">
              <w:t>Таблица 3</w:t>
            </w:r>
          </w:p>
          <w:p w14:paraId="40D97F31" w14:textId="77777777" w:rsidR="00045AD6" w:rsidRPr="00F7296E" w:rsidRDefault="00045AD6" w:rsidP="00164F0E">
            <w:pPr>
              <w:ind w:left="-80" w:right="-94"/>
            </w:pPr>
            <w:r w:rsidRPr="00F7296E">
              <w:t>ГОСТ 28208-89</w:t>
            </w:r>
          </w:p>
        </w:tc>
      </w:tr>
      <w:tr w:rsidR="00045AD6" w:rsidRPr="00F7296E" w14:paraId="293C1BC8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2C7769B6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7.9*</w:t>
            </w:r>
          </w:p>
        </w:tc>
        <w:tc>
          <w:tcPr>
            <w:tcW w:w="2410" w:type="dxa"/>
            <w:vMerge/>
            <w:shd w:val="clear" w:color="auto" w:fill="auto"/>
          </w:tcPr>
          <w:p w14:paraId="7C1F4328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56603FC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 26.080</w:t>
            </w:r>
          </w:p>
          <w:p w14:paraId="457BA50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26.40/</w:t>
            </w:r>
          </w:p>
          <w:p w14:paraId="3376374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5932D0A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26.60/</w:t>
            </w:r>
          </w:p>
          <w:p w14:paraId="0D7B127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 27.51/</w:t>
            </w:r>
          </w:p>
          <w:p w14:paraId="45807F3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6D9CC02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-комбинированное воздействие холода, пониженного атмосферного давления </w:t>
            </w:r>
          </w:p>
        </w:tc>
        <w:tc>
          <w:tcPr>
            <w:tcW w:w="1701" w:type="dxa"/>
            <w:shd w:val="clear" w:color="auto" w:fill="auto"/>
          </w:tcPr>
          <w:p w14:paraId="3184CFAB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4F1FA6D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  <w:strike/>
                <w:color w:val="FF0000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28225-89</w:t>
            </w:r>
          </w:p>
          <w:p w14:paraId="0C4F75A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12997-84</w:t>
            </w:r>
          </w:p>
          <w:p w14:paraId="5F610CF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5.21</w:t>
            </w:r>
          </w:p>
        </w:tc>
      </w:tr>
      <w:tr w:rsidR="00045AD6" w:rsidRPr="00F7296E" w14:paraId="7573E867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02028148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7.10*</w:t>
            </w:r>
          </w:p>
        </w:tc>
        <w:tc>
          <w:tcPr>
            <w:tcW w:w="2410" w:type="dxa"/>
            <w:vMerge/>
            <w:shd w:val="clear" w:color="auto" w:fill="auto"/>
          </w:tcPr>
          <w:p w14:paraId="35264E6B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99B3F9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 26.080</w:t>
            </w:r>
          </w:p>
          <w:p w14:paraId="73E3FAE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26.40/</w:t>
            </w:r>
          </w:p>
          <w:p w14:paraId="0C1CF80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4E63563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26.60/</w:t>
            </w:r>
          </w:p>
          <w:p w14:paraId="53F0697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 27.51/</w:t>
            </w:r>
          </w:p>
          <w:p w14:paraId="490B6F2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56B4BC81" w14:textId="5659D3A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hAnsi="Times New Roman" w:cs="Times New Roman"/>
              </w:rPr>
              <w:t>-</w:t>
            </w:r>
            <w:r w:rsidR="00741DE1">
              <w:rPr>
                <w:rFonts w:ascii="Times New Roman" w:hAnsi="Times New Roman" w:cs="Times New Roman"/>
              </w:rPr>
              <w:t xml:space="preserve"> </w:t>
            </w:r>
            <w:r w:rsidRPr="00F7296E">
              <w:rPr>
                <w:rFonts w:ascii="Times New Roman" w:hAnsi="Times New Roman" w:cs="Times New Roman"/>
              </w:rPr>
              <w:t xml:space="preserve">испытание на воздействие солнечного излучения </w:t>
            </w:r>
          </w:p>
        </w:tc>
        <w:tc>
          <w:tcPr>
            <w:tcW w:w="1701" w:type="dxa"/>
            <w:shd w:val="clear" w:color="auto" w:fill="auto"/>
          </w:tcPr>
          <w:p w14:paraId="6EB092AD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06F7F3A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20.57.406-81</w:t>
            </w:r>
          </w:p>
          <w:p w14:paraId="714C255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п. </w:t>
            </w:r>
            <w:r w:rsidRPr="00F7296E">
              <w:rPr>
                <w:rFonts w:ascii="Times New Roman" w:hAnsi="Times New Roman" w:cs="Times New Roman"/>
              </w:rPr>
              <w:t>2.26</w:t>
            </w:r>
          </w:p>
          <w:p w14:paraId="114241BF" w14:textId="77777777" w:rsidR="00045AD6" w:rsidRPr="00F7296E" w:rsidRDefault="00045AD6" w:rsidP="00164F0E">
            <w:pPr>
              <w:ind w:left="-80" w:right="-94"/>
            </w:pPr>
            <w:r w:rsidRPr="00F7296E">
              <w:t>ГОСТ 11478-88</w:t>
            </w:r>
          </w:p>
          <w:p w14:paraId="35E0F1A9" w14:textId="77777777" w:rsidR="00045AD6" w:rsidRPr="00F7296E" w:rsidRDefault="00045AD6" w:rsidP="00164F0E">
            <w:pPr>
              <w:ind w:left="-80" w:right="-94"/>
            </w:pPr>
            <w:r w:rsidRPr="00F7296E">
              <w:t>п. 2.14</w:t>
            </w:r>
          </w:p>
          <w:p w14:paraId="11A3BFDB" w14:textId="77777777" w:rsidR="00045AD6" w:rsidRPr="00F7296E" w:rsidRDefault="00045AD6" w:rsidP="00164F0E">
            <w:pPr>
              <w:ind w:left="-80" w:right="-94"/>
            </w:pPr>
            <w:r w:rsidRPr="00F7296E">
              <w:t>ГОСТ 30630.2.3-2002</w:t>
            </w:r>
          </w:p>
          <w:p w14:paraId="5203F7C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15151-69 </w:t>
            </w:r>
          </w:p>
          <w:p w14:paraId="7D4517C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6.10</w:t>
            </w:r>
          </w:p>
          <w:p w14:paraId="5EAE3DFA" w14:textId="77777777" w:rsidR="00045AD6" w:rsidRPr="00F7296E" w:rsidRDefault="00045AD6" w:rsidP="00164F0E">
            <w:pPr>
              <w:ind w:left="-80" w:right="-94"/>
            </w:pPr>
            <w:r w:rsidRPr="00F7296E">
              <w:t>ГОСТ 20790-93</w:t>
            </w:r>
          </w:p>
          <w:p w14:paraId="5D8C966E" w14:textId="24DA3096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hAnsi="Times New Roman" w:cs="Times New Roman"/>
              </w:rPr>
              <w:t>п.</w:t>
            </w:r>
            <w:r w:rsidR="00741DE1">
              <w:rPr>
                <w:rFonts w:ascii="Times New Roman" w:hAnsi="Times New Roman" w:cs="Times New Roman"/>
              </w:rPr>
              <w:t xml:space="preserve"> </w:t>
            </w:r>
            <w:r w:rsidRPr="00F7296E">
              <w:rPr>
                <w:rFonts w:ascii="Times New Roman" w:hAnsi="Times New Roman" w:cs="Times New Roman"/>
              </w:rPr>
              <w:t>7.21</w:t>
            </w:r>
          </w:p>
        </w:tc>
      </w:tr>
      <w:tr w:rsidR="00045AD6" w:rsidRPr="00F7296E" w14:paraId="2691E5A4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7AA7AD94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7.11*</w:t>
            </w:r>
          </w:p>
        </w:tc>
        <w:tc>
          <w:tcPr>
            <w:tcW w:w="2410" w:type="dxa"/>
            <w:vMerge/>
            <w:shd w:val="clear" w:color="auto" w:fill="auto"/>
          </w:tcPr>
          <w:p w14:paraId="0DBAF1D7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57DC8E4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</w:t>
            </w:r>
          </w:p>
          <w:p w14:paraId="434C584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26.40/</w:t>
            </w:r>
          </w:p>
          <w:p w14:paraId="62E42F2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26.141 </w:t>
            </w:r>
            <w:r w:rsidRPr="00F7296E">
              <w:rPr>
                <w:rFonts w:ascii="Times New Roman" w:eastAsia="Symbol" w:hAnsi="Times New Roman" w:cs="Times New Roman"/>
              </w:rPr>
              <w:br/>
              <w:t>26.60/</w:t>
            </w:r>
          </w:p>
          <w:p w14:paraId="66F1D94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27.51/</w:t>
            </w:r>
          </w:p>
          <w:p w14:paraId="672AAC5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6B22CDD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hAnsi="Times New Roman" w:cs="Times New Roman"/>
              </w:rPr>
              <w:t>- испытание на воздействие пыли (статическое и динамическое)</w:t>
            </w:r>
          </w:p>
        </w:tc>
        <w:tc>
          <w:tcPr>
            <w:tcW w:w="1701" w:type="dxa"/>
            <w:shd w:val="clear" w:color="auto" w:fill="auto"/>
          </w:tcPr>
          <w:p w14:paraId="313E8B97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477DF06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20.57.406-81</w:t>
            </w:r>
          </w:p>
          <w:p w14:paraId="457C835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п. 2.27, </w:t>
            </w:r>
            <w:r w:rsidRPr="00F7296E">
              <w:rPr>
                <w:rFonts w:ascii="Times New Roman" w:hAnsi="Times New Roman" w:cs="Times New Roman"/>
              </w:rPr>
              <w:t>2.28</w:t>
            </w:r>
          </w:p>
          <w:p w14:paraId="54C8B930" w14:textId="77777777" w:rsidR="00045AD6" w:rsidRPr="00F7296E" w:rsidRDefault="00045AD6" w:rsidP="00164F0E">
            <w:pPr>
              <w:ind w:left="-80" w:right="-94"/>
            </w:pPr>
            <w:r w:rsidRPr="00F7296E">
              <w:t>ГОСТ 11478-88</w:t>
            </w:r>
          </w:p>
          <w:p w14:paraId="337552EF" w14:textId="77777777" w:rsidR="00045AD6" w:rsidRPr="00F7296E" w:rsidRDefault="00045AD6" w:rsidP="00164F0E">
            <w:pPr>
              <w:ind w:left="-80" w:right="-94"/>
            </w:pPr>
            <w:r w:rsidRPr="00F7296E">
              <w:t>п. 2.15</w:t>
            </w:r>
          </w:p>
          <w:p w14:paraId="36FB7543" w14:textId="77777777" w:rsidR="00045AD6" w:rsidRPr="00F7296E" w:rsidRDefault="00045AD6" w:rsidP="00164F0E">
            <w:pPr>
              <w:ind w:left="-80" w:right="-94"/>
            </w:pPr>
            <w:r w:rsidRPr="00F7296E">
              <w:t>ГОСТ 30630.2.7-2013</w:t>
            </w:r>
          </w:p>
          <w:p w14:paraId="67CE6E6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20790-93</w:t>
            </w:r>
          </w:p>
          <w:p w14:paraId="756DF77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7.23</w:t>
            </w:r>
          </w:p>
          <w:p w14:paraId="16BBD48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15151-69</w:t>
            </w:r>
          </w:p>
          <w:p w14:paraId="3ED5AE7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п. 6.11, 6.12, 6.13</w:t>
            </w:r>
          </w:p>
        </w:tc>
      </w:tr>
      <w:tr w:rsidR="00045AD6" w:rsidRPr="00F7296E" w14:paraId="27D46D1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46238E15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7.12*</w:t>
            </w:r>
          </w:p>
        </w:tc>
        <w:tc>
          <w:tcPr>
            <w:tcW w:w="2410" w:type="dxa"/>
            <w:vMerge/>
            <w:shd w:val="clear" w:color="auto" w:fill="auto"/>
          </w:tcPr>
          <w:p w14:paraId="5D0E9CBC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49FC1B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 26.080</w:t>
            </w:r>
          </w:p>
          <w:p w14:paraId="4FD79F7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26.40/</w:t>
            </w:r>
          </w:p>
          <w:p w14:paraId="1E0E4A9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26.080 </w:t>
            </w:r>
          </w:p>
          <w:p w14:paraId="2551387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26.60/</w:t>
            </w:r>
          </w:p>
          <w:p w14:paraId="37EFCF0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 27.51/</w:t>
            </w:r>
          </w:p>
          <w:p w14:paraId="05E5EFF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26.080</w:t>
            </w:r>
          </w:p>
        </w:tc>
        <w:tc>
          <w:tcPr>
            <w:tcW w:w="2268" w:type="dxa"/>
            <w:shd w:val="clear" w:color="auto" w:fill="auto"/>
          </w:tcPr>
          <w:p w14:paraId="6132FDC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-</w:t>
            </w:r>
            <w:r w:rsidRPr="00F7296E">
              <w:rPr>
                <w:rFonts w:ascii="Times New Roman" w:hAnsi="Times New Roman" w:cs="Times New Roman"/>
              </w:rPr>
              <w:t xml:space="preserve"> испытание на воздействие соляного тумана</w:t>
            </w:r>
          </w:p>
        </w:tc>
        <w:tc>
          <w:tcPr>
            <w:tcW w:w="1701" w:type="dxa"/>
            <w:shd w:val="clear" w:color="auto" w:fill="auto"/>
          </w:tcPr>
          <w:p w14:paraId="7C3F1747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1B6D0A6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20.57.406-81</w:t>
            </w:r>
          </w:p>
          <w:p w14:paraId="41343AB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proofErr w:type="spellStart"/>
            <w:r w:rsidRPr="00F7296E">
              <w:rPr>
                <w:rFonts w:ascii="Times New Roman" w:eastAsia="Symbol" w:hAnsi="Times New Roman" w:cs="Times New Roman"/>
              </w:rPr>
              <w:t>п.п</w:t>
            </w:r>
            <w:proofErr w:type="spellEnd"/>
            <w:r w:rsidRPr="00F7296E">
              <w:rPr>
                <w:rFonts w:ascii="Times New Roman" w:eastAsia="Symbol" w:hAnsi="Times New Roman" w:cs="Times New Roman"/>
              </w:rPr>
              <w:t>. 2.30</w:t>
            </w:r>
          </w:p>
          <w:p w14:paraId="0BBDC558" w14:textId="77777777" w:rsidR="00045AD6" w:rsidRPr="00F7296E" w:rsidRDefault="00045AD6" w:rsidP="00164F0E">
            <w:pPr>
              <w:ind w:left="-80" w:right="-94"/>
            </w:pPr>
            <w:r w:rsidRPr="00F7296E">
              <w:t>ГОСТ 11478-88</w:t>
            </w:r>
          </w:p>
          <w:p w14:paraId="0A48774C" w14:textId="77777777" w:rsidR="00045AD6" w:rsidRPr="00F7296E" w:rsidRDefault="00045AD6" w:rsidP="00164F0E">
            <w:pPr>
              <w:ind w:left="-80" w:right="-94"/>
            </w:pPr>
            <w:r w:rsidRPr="00F7296E">
              <w:t>п. 2.16</w:t>
            </w:r>
          </w:p>
          <w:p w14:paraId="1915462D" w14:textId="77777777" w:rsidR="00045AD6" w:rsidRPr="00F7296E" w:rsidRDefault="00045AD6" w:rsidP="00164F0E">
            <w:pPr>
              <w:ind w:left="-80" w:right="-94"/>
            </w:pPr>
            <w:r w:rsidRPr="00F7296E">
              <w:t>ГОСТ 30630.2.5-2013</w:t>
            </w:r>
          </w:p>
          <w:p w14:paraId="6031DC3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15151-69 </w:t>
            </w:r>
          </w:p>
          <w:p w14:paraId="73DA7987" w14:textId="77777777" w:rsidR="00045AD6" w:rsidRPr="00F7296E" w:rsidRDefault="00045AD6" w:rsidP="00164F0E">
            <w:pPr>
              <w:ind w:left="-80" w:right="-94"/>
            </w:pPr>
            <w:r w:rsidRPr="00F7296E">
              <w:t>п. 6.15</w:t>
            </w:r>
          </w:p>
          <w:p w14:paraId="1F7535CB" w14:textId="77777777" w:rsidR="00045AD6" w:rsidRPr="00F7296E" w:rsidRDefault="00045AD6" w:rsidP="00164F0E">
            <w:pPr>
              <w:ind w:left="-80" w:right="-94"/>
            </w:pPr>
            <w:r w:rsidRPr="00F7296E">
              <w:t>ГОСТ 20790-93</w:t>
            </w:r>
          </w:p>
          <w:p w14:paraId="6E9D6910" w14:textId="064FAEC9" w:rsidR="00045AD6" w:rsidRPr="00F7296E" w:rsidRDefault="00045AD6" w:rsidP="00164F0E">
            <w:pPr>
              <w:ind w:left="-80" w:right="-94"/>
            </w:pPr>
            <w:r w:rsidRPr="00F7296E">
              <w:t>п.</w:t>
            </w:r>
            <w:r w:rsidR="00741DE1">
              <w:t xml:space="preserve"> </w:t>
            </w:r>
            <w:r w:rsidRPr="00F7296E">
              <w:t>7.22</w:t>
            </w:r>
          </w:p>
        </w:tc>
      </w:tr>
      <w:tr w:rsidR="00045AD6" w:rsidRPr="00F7296E" w14:paraId="1C644AF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1B6AFDBB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7.13*</w:t>
            </w:r>
          </w:p>
        </w:tc>
        <w:tc>
          <w:tcPr>
            <w:tcW w:w="2410" w:type="dxa"/>
            <w:vMerge/>
            <w:shd w:val="clear" w:color="auto" w:fill="auto"/>
          </w:tcPr>
          <w:p w14:paraId="72949CA3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jc w:val="center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4A4A11C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</w:t>
            </w:r>
          </w:p>
          <w:p w14:paraId="1698BCD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26.40/</w:t>
            </w:r>
          </w:p>
          <w:p w14:paraId="7C902FE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26.141 </w:t>
            </w:r>
            <w:r w:rsidRPr="00F7296E">
              <w:rPr>
                <w:rFonts w:ascii="Times New Roman" w:eastAsia="Symbol" w:hAnsi="Times New Roman" w:cs="Times New Roman"/>
              </w:rPr>
              <w:br/>
              <w:t>26.60/</w:t>
            </w:r>
          </w:p>
          <w:p w14:paraId="428AC7E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27.51/</w:t>
            </w:r>
          </w:p>
          <w:p w14:paraId="61239CB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</w:t>
            </w:r>
          </w:p>
          <w:p w14:paraId="2E3F1FD9" w14:textId="77777777" w:rsidR="00045AD6" w:rsidRPr="00F7296E" w:rsidRDefault="00045AD6" w:rsidP="00045AD6">
            <w:pPr>
              <w:pStyle w:val="100"/>
              <w:ind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6B590B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-испытания защиты от попадания внешних твёрдых предметов, </w:t>
            </w:r>
          </w:p>
          <w:p w14:paraId="3E7E726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обозначаемой 1-й </w:t>
            </w:r>
          </w:p>
          <w:p w14:paraId="13F6FDA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характеристической цифрой по IP5X- IP6X</w:t>
            </w:r>
          </w:p>
        </w:tc>
        <w:tc>
          <w:tcPr>
            <w:tcW w:w="1701" w:type="dxa"/>
            <w:shd w:val="clear" w:color="auto" w:fill="auto"/>
          </w:tcPr>
          <w:p w14:paraId="056CF623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402B5EB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15151-69 </w:t>
            </w:r>
          </w:p>
          <w:p w14:paraId="5ADDE06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hAnsi="Times New Roman" w:cs="Times New Roman"/>
              </w:rPr>
              <w:t>п. 6.16</w:t>
            </w:r>
          </w:p>
          <w:p w14:paraId="0CF5EF2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14254-2015</w:t>
            </w:r>
          </w:p>
          <w:p w14:paraId="51E3DBE5" w14:textId="77777777" w:rsidR="00045AD6" w:rsidRPr="00F7296E" w:rsidRDefault="00045AD6" w:rsidP="00164F0E">
            <w:pPr>
              <w:ind w:left="-80" w:right="-94"/>
            </w:pPr>
            <w:r w:rsidRPr="00F7296E">
              <w:t xml:space="preserve">ГОСТ 16962.1-89 </w:t>
            </w:r>
          </w:p>
          <w:p w14:paraId="2D77B34A" w14:textId="77777777" w:rsidR="00045AD6" w:rsidRPr="00F7296E" w:rsidRDefault="00045AD6" w:rsidP="00164F0E">
            <w:pPr>
              <w:ind w:left="-80" w:right="-94"/>
            </w:pPr>
            <w:r w:rsidRPr="00F7296E">
              <w:t>Таблица 3</w:t>
            </w:r>
          </w:p>
          <w:p w14:paraId="6425E237" w14:textId="77777777" w:rsidR="00045AD6" w:rsidRPr="00F7296E" w:rsidRDefault="00045AD6" w:rsidP="00045AD6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>
              <w:rPr>
                <w:rFonts w:ascii="Times New Roman" w:eastAsia="Symbol" w:hAnsi="Times New Roman" w:cs="Times New Roman"/>
              </w:rPr>
              <w:t xml:space="preserve">ГОСТ IEC 60034-5-2011 </w:t>
            </w:r>
          </w:p>
        </w:tc>
      </w:tr>
    </w:tbl>
    <w:p w14:paraId="4E9DEB82" w14:textId="77777777" w:rsidR="00045AD6" w:rsidRDefault="00045AD6" w:rsidP="00D50B4E">
      <w:pPr>
        <w:rPr>
          <w:b/>
        </w:rPr>
      </w:pPr>
    </w:p>
    <w:p w14:paraId="1B60B006" w14:textId="77777777" w:rsidR="00045AD6" w:rsidRDefault="00045AD6" w:rsidP="00D50B4E">
      <w:pPr>
        <w:rPr>
          <w:b/>
        </w:rPr>
      </w:pPr>
    </w:p>
    <w:p w14:paraId="674D88D4" w14:textId="77777777" w:rsidR="00045AD6" w:rsidRDefault="00045AD6" w:rsidP="00D50B4E">
      <w:pPr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268"/>
        <w:gridCol w:w="1701"/>
        <w:gridCol w:w="1984"/>
      </w:tblGrid>
      <w:tr w:rsidR="00B27947" w:rsidRPr="00F7296E" w14:paraId="4667323C" w14:textId="77777777" w:rsidTr="00B27947">
        <w:trPr>
          <w:trHeight w:val="266"/>
        </w:trPr>
        <w:tc>
          <w:tcPr>
            <w:tcW w:w="567" w:type="dxa"/>
            <w:shd w:val="clear" w:color="auto" w:fill="auto"/>
            <w:vAlign w:val="center"/>
          </w:tcPr>
          <w:p w14:paraId="24872521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A81CFB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6CB9A7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1B07DF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09C570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E821D8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045AD6" w:rsidRPr="00F7296E" w14:paraId="1F641236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7FFF0EAB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7.14*</w:t>
            </w:r>
          </w:p>
        </w:tc>
        <w:tc>
          <w:tcPr>
            <w:tcW w:w="2410" w:type="dxa"/>
            <w:shd w:val="clear" w:color="auto" w:fill="auto"/>
          </w:tcPr>
          <w:p w14:paraId="76E2C562" w14:textId="77777777" w:rsidR="00045AD6" w:rsidRPr="00F7296E" w:rsidRDefault="00045AD6" w:rsidP="00164F0E">
            <w:pPr>
              <w:overflowPunct w:val="0"/>
              <w:autoSpaceDE w:val="0"/>
              <w:autoSpaceDN w:val="0"/>
              <w:adjustRightInd w:val="0"/>
              <w:ind w:left="-96" w:right="-96"/>
              <w:textAlignment w:val="baseline"/>
            </w:pPr>
            <w:r w:rsidRPr="00F7296E">
              <w:t>Бытовая радиоэлектронная аппаратура, промышленное, 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технологий, устройства, составные части изделий, материалы.</w:t>
            </w:r>
          </w:p>
        </w:tc>
        <w:tc>
          <w:tcPr>
            <w:tcW w:w="709" w:type="dxa"/>
            <w:shd w:val="clear" w:color="auto" w:fill="auto"/>
          </w:tcPr>
          <w:p w14:paraId="74BB25D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26.20/</w:t>
            </w:r>
          </w:p>
          <w:p w14:paraId="4AA71F2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26.40/</w:t>
            </w:r>
          </w:p>
          <w:p w14:paraId="08627BE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26.141 </w:t>
            </w:r>
          </w:p>
          <w:p w14:paraId="4538F06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26.60/</w:t>
            </w:r>
          </w:p>
          <w:p w14:paraId="346AF62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 27.51/</w:t>
            </w:r>
          </w:p>
          <w:p w14:paraId="06714CF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43A29F09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- испытания защиты от воды, обозначаемые 2-й характеристической цифрой по IPX1- IPX6.</w:t>
            </w:r>
          </w:p>
          <w:p w14:paraId="50BBE70C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В том числе:</w:t>
            </w:r>
          </w:p>
          <w:p w14:paraId="539B9BD6" w14:textId="6D4D53E9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-</w:t>
            </w:r>
            <w:r w:rsidR="00741DE1">
              <w:rPr>
                <w:rFonts w:ascii="Times New Roman" w:eastAsia="Symbol" w:hAnsi="Times New Roman" w:cs="Times New Roman"/>
              </w:rPr>
              <w:t xml:space="preserve"> </w:t>
            </w:r>
            <w:r w:rsidRPr="00F7296E">
              <w:rPr>
                <w:rFonts w:ascii="Times New Roman" w:eastAsia="Symbol" w:hAnsi="Times New Roman" w:cs="Times New Roman"/>
              </w:rPr>
              <w:t xml:space="preserve">Испытание на </w:t>
            </w:r>
            <w:proofErr w:type="spellStart"/>
            <w:r w:rsidRPr="00F7296E">
              <w:rPr>
                <w:rFonts w:ascii="Times New Roman" w:eastAsia="Symbol" w:hAnsi="Times New Roman" w:cs="Times New Roman"/>
              </w:rPr>
              <w:t>брызгозащищенность</w:t>
            </w:r>
            <w:proofErr w:type="spellEnd"/>
            <w:r w:rsidRPr="00F7296E">
              <w:rPr>
                <w:rFonts w:ascii="Times New Roman" w:eastAsia="Symbol" w:hAnsi="Times New Roman" w:cs="Times New Roman"/>
              </w:rPr>
              <w:t xml:space="preserve"> (испытание под дождем)</w:t>
            </w:r>
          </w:p>
        </w:tc>
        <w:tc>
          <w:tcPr>
            <w:tcW w:w="1701" w:type="dxa"/>
            <w:shd w:val="clear" w:color="auto" w:fill="auto"/>
          </w:tcPr>
          <w:p w14:paraId="13B650D7" w14:textId="77777777" w:rsidR="00045AD6" w:rsidRPr="00F7296E" w:rsidRDefault="00045AD6" w:rsidP="00164F0E">
            <w:pPr>
              <w:ind w:left="-80" w:right="-94"/>
            </w:pPr>
            <w:r w:rsidRPr="00F7296E"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5447F16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20.57.406-81</w:t>
            </w:r>
          </w:p>
          <w:p w14:paraId="6704666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proofErr w:type="spellStart"/>
            <w:r w:rsidRPr="00F7296E">
              <w:rPr>
                <w:rFonts w:ascii="Times New Roman" w:eastAsia="Symbol" w:hAnsi="Times New Roman" w:cs="Times New Roman"/>
              </w:rPr>
              <w:t>п.п</w:t>
            </w:r>
            <w:proofErr w:type="spellEnd"/>
            <w:r w:rsidRPr="00F7296E">
              <w:rPr>
                <w:rFonts w:ascii="Times New Roman" w:eastAsia="Symbol" w:hAnsi="Times New Roman" w:cs="Times New Roman"/>
              </w:rPr>
              <w:t>. 2.33, 2.34</w:t>
            </w:r>
          </w:p>
          <w:p w14:paraId="2ED8D4B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ГОСТ 15151-69 </w:t>
            </w:r>
          </w:p>
          <w:p w14:paraId="4F65F1E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hAnsi="Times New Roman" w:cs="Times New Roman"/>
              </w:rPr>
              <w:t>п. 6.16</w:t>
            </w:r>
          </w:p>
          <w:p w14:paraId="14FF3C29" w14:textId="77777777" w:rsidR="00045AD6" w:rsidRPr="00F7296E" w:rsidRDefault="00045AD6" w:rsidP="00164F0E">
            <w:pPr>
              <w:ind w:left="-80" w:right="-94"/>
            </w:pPr>
            <w:r w:rsidRPr="00F7296E">
              <w:t xml:space="preserve">ГОСТ 12997-84 </w:t>
            </w:r>
          </w:p>
          <w:p w14:paraId="1EB3BEAC" w14:textId="77777777" w:rsidR="00045AD6" w:rsidRPr="00F7296E" w:rsidRDefault="00045AD6" w:rsidP="00164F0E">
            <w:pPr>
              <w:ind w:left="-80" w:right="-94"/>
            </w:pPr>
            <w:r w:rsidRPr="00F7296E">
              <w:t>п. 5.24</w:t>
            </w:r>
          </w:p>
          <w:p w14:paraId="70A694C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14254-2015</w:t>
            </w:r>
          </w:p>
          <w:p w14:paraId="41A6EE16" w14:textId="77777777" w:rsidR="00045AD6" w:rsidRPr="00F7296E" w:rsidRDefault="00045AD6" w:rsidP="00164F0E">
            <w:pPr>
              <w:ind w:left="-80" w:right="-94"/>
            </w:pPr>
            <w:r w:rsidRPr="00F7296E">
              <w:t xml:space="preserve">ГОСТ 16962.1-89 </w:t>
            </w:r>
          </w:p>
          <w:p w14:paraId="3C08A0A1" w14:textId="77777777" w:rsidR="00045AD6" w:rsidRPr="00F7296E" w:rsidRDefault="00045AD6" w:rsidP="00164F0E">
            <w:pPr>
              <w:ind w:left="-80" w:right="-94"/>
            </w:pPr>
            <w:r w:rsidRPr="00F7296E">
              <w:t>Таблица 3</w:t>
            </w:r>
          </w:p>
          <w:p w14:paraId="320703C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IEC 60034-5-2011</w:t>
            </w:r>
          </w:p>
          <w:p w14:paraId="5228A11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30630.2.6-2013</w:t>
            </w:r>
          </w:p>
          <w:p w14:paraId="7BB9BBBC" w14:textId="6D76C1C4" w:rsidR="00045AD6" w:rsidRPr="00F7296E" w:rsidRDefault="00045AD6" w:rsidP="00B27947">
            <w:pPr>
              <w:ind w:left="-80" w:right="-94"/>
              <w:rPr>
                <w:rFonts w:eastAsia="Symbol"/>
              </w:rPr>
            </w:pPr>
            <w:r w:rsidRPr="00F7296E">
              <w:t>ГОСТ 20790-93п.</w:t>
            </w:r>
            <w:r w:rsidR="00741DE1">
              <w:t xml:space="preserve"> </w:t>
            </w:r>
            <w:r w:rsidRPr="00F7296E">
              <w:t>7.23</w:t>
            </w:r>
          </w:p>
        </w:tc>
      </w:tr>
      <w:tr w:rsidR="00045AD6" w:rsidRPr="00F7296E" w14:paraId="43259FAC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D1B5F48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E2339C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Машины и оборудование специального назначения</w:t>
            </w:r>
          </w:p>
        </w:tc>
        <w:tc>
          <w:tcPr>
            <w:tcW w:w="709" w:type="dxa"/>
            <w:shd w:val="clear" w:color="auto" w:fill="auto"/>
          </w:tcPr>
          <w:p w14:paraId="286D55D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26.095</w:t>
            </w:r>
          </w:p>
        </w:tc>
        <w:tc>
          <w:tcPr>
            <w:tcW w:w="2268" w:type="dxa"/>
            <w:shd w:val="clear" w:color="auto" w:fill="auto"/>
          </w:tcPr>
          <w:p w14:paraId="058340B9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Испытание на устойчивость при воздействии синусоидальной вибрации</w:t>
            </w:r>
          </w:p>
        </w:tc>
        <w:tc>
          <w:tcPr>
            <w:tcW w:w="1701" w:type="dxa"/>
            <w:shd w:val="clear" w:color="auto" w:fill="auto"/>
          </w:tcPr>
          <w:p w14:paraId="1756B95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7511516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346C3CC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20.57.305-76</w:t>
            </w:r>
          </w:p>
          <w:p w14:paraId="3765457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раздел 3</w:t>
            </w:r>
          </w:p>
        </w:tc>
      </w:tr>
      <w:tr w:rsidR="00045AD6" w:rsidRPr="00F7296E" w14:paraId="33E72A59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156B55FD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8.2*</w:t>
            </w:r>
          </w:p>
        </w:tc>
        <w:tc>
          <w:tcPr>
            <w:tcW w:w="2410" w:type="dxa"/>
            <w:vMerge/>
            <w:shd w:val="clear" w:color="auto" w:fill="auto"/>
          </w:tcPr>
          <w:p w14:paraId="51CE8FD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C712F8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26.095</w:t>
            </w:r>
          </w:p>
        </w:tc>
        <w:tc>
          <w:tcPr>
            <w:tcW w:w="2268" w:type="dxa"/>
            <w:shd w:val="clear" w:color="auto" w:fill="auto"/>
          </w:tcPr>
          <w:p w14:paraId="1D384022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Испытание на прочность при воздействии синусоидальной вибрации</w:t>
            </w:r>
          </w:p>
        </w:tc>
        <w:tc>
          <w:tcPr>
            <w:tcW w:w="1701" w:type="dxa"/>
            <w:shd w:val="clear" w:color="auto" w:fill="auto"/>
          </w:tcPr>
          <w:p w14:paraId="12010AE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4D0D173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0A4163A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20.57.305-76</w:t>
            </w:r>
          </w:p>
          <w:p w14:paraId="0998545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раздел 7</w:t>
            </w:r>
          </w:p>
        </w:tc>
      </w:tr>
      <w:tr w:rsidR="00045AD6" w:rsidRPr="00F7296E" w14:paraId="070ED66D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46507565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8.3*</w:t>
            </w:r>
          </w:p>
        </w:tc>
        <w:tc>
          <w:tcPr>
            <w:tcW w:w="2410" w:type="dxa"/>
            <w:vMerge/>
            <w:shd w:val="clear" w:color="auto" w:fill="auto"/>
          </w:tcPr>
          <w:p w14:paraId="17B46E1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FF076B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26.095</w:t>
            </w:r>
          </w:p>
        </w:tc>
        <w:tc>
          <w:tcPr>
            <w:tcW w:w="2268" w:type="dxa"/>
            <w:shd w:val="clear" w:color="auto" w:fill="auto"/>
          </w:tcPr>
          <w:p w14:paraId="47074F2E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Испытание на устойчивость при воздействии механических ударов</w:t>
            </w:r>
          </w:p>
        </w:tc>
        <w:tc>
          <w:tcPr>
            <w:tcW w:w="1701" w:type="dxa"/>
            <w:shd w:val="clear" w:color="auto" w:fill="auto"/>
          </w:tcPr>
          <w:p w14:paraId="7E75658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78C6149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62109F3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20.57.305-76</w:t>
            </w:r>
          </w:p>
          <w:p w14:paraId="32B93AB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раздел 5</w:t>
            </w:r>
          </w:p>
        </w:tc>
      </w:tr>
      <w:tr w:rsidR="00045AD6" w:rsidRPr="00F7296E" w14:paraId="6762F7CE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F44D9CE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8.4*</w:t>
            </w:r>
          </w:p>
        </w:tc>
        <w:tc>
          <w:tcPr>
            <w:tcW w:w="2410" w:type="dxa"/>
            <w:vMerge/>
            <w:shd w:val="clear" w:color="auto" w:fill="auto"/>
          </w:tcPr>
          <w:p w14:paraId="6F64953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0BE4A7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26.095</w:t>
            </w:r>
          </w:p>
        </w:tc>
        <w:tc>
          <w:tcPr>
            <w:tcW w:w="2268" w:type="dxa"/>
            <w:shd w:val="clear" w:color="auto" w:fill="auto"/>
          </w:tcPr>
          <w:p w14:paraId="1F3B49BD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Испытание на прочность при воздействии механических ударов одиночного и многократного действия</w:t>
            </w:r>
          </w:p>
        </w:tc>
        <w:tc>
          <w:tcPr>
            <w:tcW w:w="1701" w:type="dxa"/>
            <w:shd w:val="clear" w:color="auto" w:fill="auto"/>
          </w:tcPr>
          <w:p w14:paraId="4088AC5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5648019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23721C1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20.57.305-76</w:t>
            </w:r>
          </w:p>
          <w:p w14:paraId="6BAD034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раздел 4</w:t>
            </w:r>
          </w:p>
        </w:tc>
      </w:tr>
      <w:tr w:rsidR="00045AD6" w:rsidRPr="00F7296E" w14:paraId="6DBB7C6C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AC98B5A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br w:type="page"/>
              <w:t>8.5*</w:t>
            </w:r>
          </w:p>
        </w:tc>
        <w:tc>
          <w:tcPr>
            <w:tcW w:w="2410" w:type="dxa"/>
            <w:vMerge/>
            <w:shd w:val="clear" w:color="auto" w:fill="auto"/>
          </w:tcPr>
          <w:p w14:paraId="00F3DCA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664CE2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0445A60F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Испытание на воздействие пониженного атмосферного давления</w:t>
            </w:r>
          </w:p>
        </w:tc>
        <w:tc>
          <w:tcPr>
            <w:tcW w:w="1701" w:type="dxa"/>
            <w:shd w:val="clear" w:color="auto" w:fill="auto"/>
          </w:tcPr>
          <w:p w14:paraId="7F003E0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4758EAC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39329334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20.57.306-76</w:t>
            </w:r>
          </w:p>
          <w:p w14:paraId="6446085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раздел 6</w:t>
            </w:r>
          </w:p>
        </w:tc>
      </w:tr>
      <w:tr w:rsidR="00045AD6" w:rsidRPr="00F7296E" w14:paraId="3A81F643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4CA1349E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8.6*</w:t>
            </w:r>
          </w:p>
        </w:tc>
        <w:tc>
          <w:tcPr>
            <w:tcW w:w="2410" w:type="dxa"/>
            <w:vMerge/>
            <w:shd w:val="clear" w:color="auto" w:fill="auto"/>
          </w:tcPr>
          <w:p w14:paraId="5F6C752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ED643C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5CF26256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 xml:space="preserve">Испытание на воздействие пониженного атмосферного давления в условиях </w:t>
            </w:r>
            <w:proofErr w:type="spellStart"/>
            <w:r w:rsidRPr="00F7296E">
              <w:rPr>
                <w:rFonts w:ascii="Times New Roman" w:eastAsia="Symbol" w:hAnsi="Times New Roman" w:cs="Times New Roman"/>
              </w:rPr>
              <w:t>авиатранспортирования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9B3568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Symbol" w:hAnsi="Times New Roman" w:cs="Times New Roman"/>
              </w:rPr>
            </w:pPr>
            <w:r w:rsidRPr="00F7296E">
              <w:rPr>
                <w:rFonts w:ascii="Times New Roman" w:eastAsia="Symbol" w:hAnsi="Times New Roman" w:cs="Times New Roman"/>
              </w:rPr>
              <w:t>ГОСТ В 20.39.304-76</w:t>
            </w:r>
          </w:p>
          <w:p w14:paraId="500C733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08AC882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ГОСТ В 20.57.306-76</w:t>
            </w:r>
          </w:p>
          <w:p w14:paraId="5DEF259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раздел 7</w:t>
            </w:r>
          </w:p>
        </w:tc>
      </w:tr>
      <w:tr w:rsidR="00045AD6" w:rsidRPr="00F7296E" w14:paraId="2BB5B9A0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26D12B1A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8.7*</w:t>
            </w:r>
          </w:p>
        </w:tc>
        <w:tc>
          <w:tcPr>
            <w:tcW w:w="2410" w:type="dxa"/>
            <w:vMerge/>
            <w:shd w:val="clear" w:color="auto" w:fill="auto"/>
          </w:tcPr>
          <w:p w14:paraId="416F583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79812A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5010F80C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Испытание на воздействие повышенной температуры среды</w:t>
            </w:r>
          </w:p>
        </w:tc>
        <w:tc>
          <w:tcPr>
            <w:tcW w:w="1701" w:type="dxa"/>
            <w:shd w:val="clear" w:color="auto" w:fill="auto"/>
          </w:tcPr>
          <w:p w14:paraId="3608BA9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ГОСТ В 20.39.304-76</w:t>
            </w:r>
          </w:p>
          <w:p w14:paraId="07EB826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70F6AF2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ГОСТ В 20.57.306-76</w:t>
            </w:r>
          </w:p>
          <w:p w14:paraId="42AAC0D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Wingdings" w:hAnsi="Times New Roman" w:cs="Times New Roman"/>
              </w:rPr>
            </w:pPr>
            <w:r w:rsidRPr="00F7296E">
              <w:rPr>
                <w:rFonts w:ascii="Times New Roman" w:eastAsia="Wingdings" w:hAnsi="Times New Roman" w:cs="Times New Roman"/>
              </w:rPr>
              <w:t>раздел 2</w:t>
            </w:r>
          </w:p>
        </w:tc>
      </w:tr>
      <w:tr w:rsidR="00045AD6" w:rsidRPr="00F7296E" w14:paraId="1D3338D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759EF2B5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8.8*</w:t>
            </w:r>
          </w:p>
        </w:tc>
        <w:tc>
          <w:tcPr>
            <w:tcW w:w="2410" w:type="dxa"/>
            <w:vMerge/>
            <w:shd w:val="clear" w:color="auto" w:fill="auto"/>
          </w:tcPr>
          <w:p w14:paraId="6DD203CF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CE9185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05583427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пониженной температуры сред</w:t>
            </w:r>
          </w:p>
        </w:tc>
        <w:tc>
          <w:tcPr>
            <w:tcW w:w="1701" w:type="dxa"/>
            <w:shd w:val="clear" w:color="auto" w:fill="auto"/>
          </w:tcPr>
          <w:p w14:paraId="23D56E8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4DFDC08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1AD0D21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58179EC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3</w:t>
            </w:r>
          </w:p>
        </w:tc>
      </w:tr>
      <w:tr w:rsidR="00045AD6" w:rsidRPr="00F7296E" w14:paraId="1FE0E07F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51199129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8.9*</w:t>
            </w:r>
          </w:p>
        </w:tc>
        <w:tc>
          <w:tcPr>
            <w:tcW w:w="2410" w:type="dxa"/>
            <w:vMerge/>
            <w:shd w:val="clear" w:color="auto" w:fill="auto"/>
          </w:tcPr>
          <w:p w14:paraId="5CE2BD0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17B1F1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6B64BC39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изменения температуры среды</w:t>
            </w:r>
          </w:p>
        </w:tc>
        <w:tc>
          <w:tcPr>
            <w:tcW w:w="1701" w:type="dxa"/>
            <w:shd w:val="clear" w:color="auto" w:fill="auto"/>
          </w:tcPr>
          <w:p w14:paraId="1295D51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191D8909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1D1EED6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46860E5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5</w:t>
            </w:r>
          </w:p>
        </w:tc>
      </w:tr>
      <w:tr w:rsidR="00045AD6" w:rsidRPr="00F7296E" w14:paraId="5D90D707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11112728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8.10*</w:t>
            </w:r>
          </w:p>
        </w:tc>
        <w:tc>
          <w:tcPr>
            <w:tcW w:w="2410" w:type="dxa"/>
            <w:vMerge/>
            <w:shd w:val="clear" w:color="auto" w:fill="auto"/>
          </w:tcPr>
          <w:p w14:paraId="5A17D3C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F24D74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2364ACE5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повышенной влажности</w:t>
            </w:r>
          </w:p>
        </w:tc>
        <w:tc>
          <w:tcPr>
            <w:tcW w:w="1701" w:type="dxa"/>
            <w:shd w:val="clear" w:color="auto" w:fill="auto"/>
          </w:tcPr>
          <w:p w14:paraId="684993B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69B410F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3BFAE25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22CAEA72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4</w:t>
            </w:r>
          </w:p>
        </w:tc>
      </w:tr>
      <w:tr w:rsidR="00045AD6" w:rsidRPr="00F7296E" w14:paraId="1C7574C9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1896098D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8.11*</w:t>
            </w:r>
          </w:p>
        </w:tc>
        <w:tc>
          <w:tcPr>
            <w:tcW w:w="2410" w:type="dxa"/>
            <w:vMerge/>
            <w:shd w:val="clear" w:color="auto" w:fill="auto"/>
          </w:tcPr>
          <w:p w14:paraId="4EF9302D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8BA12E7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2573F89E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атмосферных конденсированных осадков (инея и росы)</w:t>
            </w:r>
          </w:p>
        </w:tc>
        <w:tc>
          <w:tcPr>
            <w:tcW w:w="1701" w:type="dxa"/>
            <w:shd w:val="clear" w:color="auto" w:fill="auto"/>
          </w:tcPr>
          <w:p w14:paraId="6D1590E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6F65B18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2B589BBA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015B090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10</w:t>
            </w:r>
          </w:p>
        </w:tc>
      </w:tr>
      <w:tr w:rsidR="00045AD6" w:rsidRPr="00F7296E" w14:paraId="301094C6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610DFB71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8.12*</w:t>
            </w:r>
          </w:p>
        </w:tc>
        <w:tc>
          <w:tcPr>
            <w:tcW w:w="2410" w:type="dxa"/>
            <w:vMerge/>
            <w:shd w:val="clear" w:color="auto" w:fill="auto"/>
          </w:tcPr>
          <w:p w14:paraId="7073FAC6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C68627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26.080</w:t>
            </w:r>
          </w:p>
        </w:tc>
        <w:tc>
          <w:tcPr>
            <w:tcW w:w="2268" w:type="dxa"/>
            <w:shd w:val="clear" w:color="auto" w:fill="auto"/>
          </w:tcPr>
          <w:p w14:paraId="3B96FFE5" w14:textId="77777777" w:rsidR="00045AD6" w:rsidRPr="00F7296E" w:rsidRDefault="00045AD6" w:rsidP="00B27947">
            <w:pPr>
              <w:pStyle w:val="100"/>
              <w:ind w:left="-85" w:right="-108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соляного (морского) тумана</w:t>
            </w:r>
          </w:p>
        </w:tc>
        <w:tc>
          <w:tcPr>
            <w:tcW w:w="1701" w:type="dxa"/>
            <w:shd w:val="clear" w:color="auto" w:fill="auto"/>
          </w:tcPr>
          <w:p w14:paraId="2AE3CDA8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00557B3B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6A6527B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45B0F0BE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13</w:t>
            </w:r>
          </w:p>
        </w:tc>
      </w:tr>
      <w:tr w:rsidR="00045AD6" w:rsidRPr="00F7296E" w14:paraId="759606F2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07282B0D" w14:textId="77777777" w:rsidR="00045AD6" w:rsidRPr="00080FE0" w:rsidRDefault="00045AD6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8.13*</w:t>
            </w:r>
          </w:p>
        </w:tc>
        <w:tc>
          <w:tcPr>
            <w:tcW w:w="2410" w:type="dxa"/>
            <w:vMerge/>
            <w:shd w:val="clear" w:color="auto" w:fill="auto"/>
          </w:tcPr>
          <w:p w14:paraId="2B085143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922526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26.141</w:t>
            </w:r>
          </w:p>
        </w:tc>
        <w:tc>
          <w:tcPr>
            <w:tcW w:w="2268" w:type="dxa"/>
            <w:shd w:val="clear" w:color="auto" w:fill="auto"/>
          </w:tcPr>
          <w:p w14:paraId="34BF2151" w14:textId="77777777" w:rsidR="00045AD6" w:rsidRPr="00F7296E" w:rsidRDefault="00045AD6" w:rsidP="00B27947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песка и пыли</w:t>
            </w:r>
          </w:p>
        </w:tc>
        <w:tc>
          <w:tcPr>
            <w:tcW w:w="1701" w:type="dxa"/>
            <w:shd w:val="clear" w:color="auto" w:fill="auto"/>
          </w:tcPr>
          <w:p w14:paraId="236DDE65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48F9847C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275C60F1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1DFFB380" w14:textId="77777777" w:rsidR="00045AD6" w:rsidRPr="00F7296E" w:rsidRDefault="00045AD6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12</w:t>
            </w:r>
          </w:p>
        </w:tc>
      </w:tr>
    </w:tbl>
    <w:p w14:paraId="17955CC4" w14:textId="77777777" w:rsidR="00045AD6" w:rsidRDefault="00045AD6" w:rsidP="00D50B4E">
      <w:pPr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268"/>
        <w:gridCol w:w="1701"/>
        <w:gridCol w:w="1984"/>
      </w:tblGrid>
      <w:tr w:rsidR="00B27947" w:rsidRPr="00F7296E" w14:paraId="2A1FC918" w14:textId="77777777" w:rsidTr="007C100E">
        <w:trPr>
          <w:trHeight w:val="266"/>
        </w:trPr>
        <w:tc>
          <w:tcPr>
            <w:tcW w:w="567" w:type="dxa"/>
            <w:shd w:val="clear" w:color="auto" w:fill="auto"/>
            <w:vAlign w:val="center"/>
          </w:tcPr>
          <w:p w14:paraId="58147F94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6F2955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1702E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89676E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51D52F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C26F8" w14:textId="77777777" w:rsidR="00B27947" w:rsidRPr="0038569C" w:rsidRDefault="00B27947" w:rsidP="00B27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B27947" w:rsidRPr="00F7296E" w14:paraId="4C883E04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20725EC2" w14:textId="77777777" w:rsidR="00B27947" w:rsidRPr="00080FE0" w:rsidRDefault="00B27947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8.14*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EAA056D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Машины и оборудование специального назначения</w:t>
            </w:r>
          </w:p>
        </w:tc>
        <w:tc>
          <w:tcPr>
            <w:tcW w:w="709" w:type="dxa"/>
            <w:shd w:val="clear" w:color="auto" w:fill="auto"/>
          </w:tcPr>
          <w:p w14:paraId="3B9F1558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26.141</w:t>
            </w:r>
          </w:p>
        </w:tc>
        <w:tc>
          <w:tcPr>
            <w:tcW w:w="2268" w:type="dxa"/>
            <w:shd w:val="clear" w:color="auto" w:fill="auto"/>
          </w:tcPr>
          <w:p w14:paraId="61029647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Испытание на воздействие солнечного излучения</w:t>
            </w:r>
          </w:p>
        </w:tc>
        <w:tc>
          <w:tcPr>
            <w:tcW w:w="1701" w:type="dxa"/>
            <w:shd w:val="clear" w:color="auto" w:fill="auto"/>
          </w:tcPr>
          <w:p w14:paraId="3B4BFC4F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6D1B265B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459B7216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777487BC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11</w:t>
            </w:r>
          </w:p>
        </w:tc>
      </w:tr>
      <w:tr w:rsidR="00B27947" w:rsidRPr="00F7296E" w14:paraId="5081B722" w14:textId="77777777" w:rsidTr="00B27947">
        <w:trPr>
          <w:trHeight w:val="266"/>
        </w:trPr>
        <w:tc>
          <w:tcPr>
            <w:tcW w:w="567" w:type="dxa"/>
            <w:shd w:val="clear" w:color="auto" w:fill="auto"/>
          </w:tcPr>
          <w:p w14:paraId="21C01013" w14:textId="77777777" w:rsidR="00B27947" w:rsidRPr="00080FE0" w:rsidRDefault="00B27947" w:rsidP="00164F0E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18"/>
                <w:szCs w:val="18"/>
              </w:rPr>
            </w:pPr>
            <w:r w:rsidRPr="00080FE0">
              <w:rPr>
                <w:sz w:val="18"/>
                <w:szCs w:val="18"/>
              </w:rPr>
              <w:t>8.15*</w:t>
            </w:r>
          </w:p>
        </w:tc>
        <w:tc>
          <w:tcPr>
            <w:tcW w:w="2410" w:type="dxa"/>
            <w:vMerge/>
            <w:shd w:val="clear" w:color="auto" w:fill="auto"/>
          </w:tcPr>
          <w:p w14:paraId="60355C9A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A2E6685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28.99/ 26.141</w:t>
            </w:r>
          </w:p>
        </w:tc>
        <w:tc>
          <w:tcPr>
            <w:tcW w:w="2268" w:type="dxa"/>
            <w:shd w:val="clear" w:color="auto" w:fill="auto"/>
          </w:tcPr>
          <w:p w14:paraId="611FEFB4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 xml:space="preserve">Испытание на воздействие атмосферных </w:t>
            </w:r>
            <w:proofErr w:type="spellStart"/>
            <w:r w:rsidRPr="00F7296E">
              <w:rPr>
                <w:rFonts w:ascii="Times New Roman" w:eastAsia="Courier New" w:hAnsi="Times New Roman" w:cs="Times New Roman"/>
              </w:rPr>
              <w:t>выпадаемых</w:t>
            </w:r>
            <w:proofErr w:type="spellEnd"/>
            <w:r w:rsidRPr="00F7296E">
              <w:rPr>
                <w:rFonts w:ascii="Times New Roman" w:eastAsia="Courier New" w:hAnsi="Times New Roman" w:cs="Times New Roman"/>
              </w:rPr>
              <w:t xml:space="preserve"> осадков (дождя)</w:t>
            </w:r>
          </w:p>
        </w:tc>
        <w:tc>
          <w:tcPr>
            <w:tcW w:w="1701" w:type="dxa"/>
            <w:shd w:val="clear" w:color="auto" w:fill="auto"/>
          </w:tcPr>
          <w:p w14:paraId="213BC21B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20.39.304-76</w:t>
            </w:r>
          </w:p>
          <w:p w14:paraId="0C924700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таблица 2</w:t>
            </w:r>
          </w:p>
        </w:tc>
        <w:tc>
          <w:tcPr>
            <w:tcW w:w="1984" w:type="dxa"/>
            <w:shd w:val="clear" w:color="auto" w:fill="auto"/>
          </w:tcPr>
          <w:p w14:paraId="62BA7F86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ГОСТ В 20.57.306-76</w:t>
            </w:r>
          </w:p>
          <w:p w14:paraId="27BB1E2F" w14:textId="77777777" w:rsidR="00B27947" w:rsidRPr="00F7296E" w:rsidRDefault="00B27947" w:rsidP="00164F0E">
            <w:pPr>
              <w:pStyle w:val="100"/>
              <w:ind w:left="-85" w:right="-85"/>
              <w:rPr>
                <w:rFonts w:ascii="Times New Roman" w:eastAsia="Courier New" w:hAnsi="Times New Roman" w:cs="Times New Roman"/>
              </w:rPr>
            </w:pPr>
            <w:r w:rsidRPr="00F7296E">
              <w:rPr>
                <w:rFonts w:ascii="Times New Roman" w:eastAsia="Courier New" w:hAnsi="Times New Roman" w:cs="Times New Roman"/>
              </w:rPr>
              <w:t>раздел 18</w:t>
            </w:r>
          </w:p>
        </w:tc>
      </w:tr>
    </w:tbl>
    <w:p w14:paraId="1B5B66D3" w14:textId="77777777" w:rsidR="00B27947" w:rsidRDefault="00B27947" w:rsidP="00D50B4E">
      <w:pPr>
        <w:rPr>
          <w:b/>
        </w:rPr>
      </w:pPr>
    </w:p>
    <w:p w14:paraId="1C846D78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1F684CA4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F51045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21FA85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389D078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0F74A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0FAAAE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B7ADB9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6036" w14:textId="77777777" w:rsidR="002426BF" w:rsidRDefault="002426BF" w:rsidP="0011070C">
      <w:r>
        <w:separator/>
      </w:r>
    </w:p>
  </w:endnote>
  <w:endnote w:type="continuationSeparator" w:id="0">
    <w:p w14:paraId="04E6B3FC" w14:textId="77777777" w:rsidR="002426BF" w:rsidRDefault="002426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15E76D" w14:textId="77777777" w:rsidR="00AF143E" w:rsidRDefault="00AF14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720CA19" w14:textId="77777777" w:rsidTr="00092EA6">
      <w:trPr>
        <w:trHeight w:val="106"/>
      </w:trPr>
      <w:tc>
        <w:tcPr>
          <w:tcW w:w="3686" w:type="dxa"/>
          <w:hideMark/>
        </w:tcPr>
        <w:p w14:paraId="40185906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11BFFB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7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2ED738" w14:textId="77777777" w:rsidR="00124809" w:rsidRPr="006D33D8" w:rsidRDefault="00B2794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01.07.2022</w:t>
              </w:r>
            </w:p>
          </w:sdtContent>
        </w:sdt>
        <w:p w14:paraId="620345DA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29B9E9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B27947">
            <w:rPr>
              <w:lang w:val="ru-RU"/>
            </w:rPr>
            <w:instrText xml:space="preserve"> </w:instrText>
          </w:r>
          <w:r w:rsidRPr="00E36003">
            <w:instrText>PAGE</w:instrText>
          </w:r>
          <w:r w:rsidRPr="00B27947">
            <w:rPr>
              <w:lang w:val="ru-RU"/>
            </w:rPr>
            <w:instrText xml:space="preserve"> </w:instrText>
          </w:r>
          <w:r w:rsidRPr="00E36003">
            <w:fldChar w:fldCharType="separate"/>
          </w:r>
          <w:r w:rsidR="003249D5">
            <w:rPr>
              <w:noProof/>
            </w:rPr>
            <w:t>6</w:t>
          </w:r>
          <w:r w:rsidRPr="00E36003">
            <w:fldChar w:fldCharType="end"/>
          </w:r>
          <w:r w:rsidRPr="00B27947">
            <w:rPr>
              <w:lang w:val="ru-RU"/>
            </w:rPr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3249D5">
            <w:rPr>
              <w:noProof/>
              <w:lang w:val="ru-RU"/>
            </w:rPr>
            <w:t>6</w:t>
          </w:r>
          <w:r w:rsidRPr="00E36003">
            <w:rPr>
              <w:lang w:val="ru-RU"/>
            </w:rPr>
            <w:fldChar w:fldCharType="end"/>
          </w:r>
        </w:p>
      </w:tc>
    </w:tr>
  </w:tbl>
  <w:p w14:paraId="5FF5EB7C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453B2A3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B903021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93474B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7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22D1E7" w14:textId="77777777" w:rsidR="00A417E3" w:rsidRPr="009E4D11" w:rsidRDefault="00B2794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01.07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38DB5399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5122F5C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249D5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3249D5">
            <w:rPr>
              <w:noProof/>
              <w:lang w:val="ru-RU"/>
            </w:rPr>
            <w:t>6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9D004F6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5BB6" w14:textId="77777777" w:rsidR="002426BF" w:rsidRDefault="002426BF" w:rsidP="0011070C">
      <w:r>
        <w:separator/>
      </w:r>
    </w:p>
  </w:footnote>
  <w:footnote w:type="continuationSeparator" w:id="0">
    <w:p w14:paraId="25E51D84" w14:textId="77777777" w:rsidR="002426BF" w:rsidRDefault="002426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3B4A" w14:textId="77777777" w:rsidR="00AF143E" w:rsidRDefault="00AF14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2ECEA95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02BB6D0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2579BD2" wp14:editId="06019FEF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81118B1" w14:textId="6E8FF73A" w:rsidR="00124809" w:rsidRPr="009E4D11" w:rsidRDefault="00124809" w:rsidP="00045AD6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045AD6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AF143E">
            <w:rPr>
              <w:rFonts w:ascii="Times New Roman" w:hAnsi="Times New Roman" w:cs="Times New Roman"/>
              <w:sz w:val="24"/>
              <w:szCs w:val="24"/>
            </w:rPr>
            <w:t>5407</w:t>
          </w:r>
        </w:p>
      </w:tc>
    </w:tr>
  </w:tbl>
  <w:p w14:paraId="35F03D62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BEDF9AD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DA196B1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76142BC" wp14:editId="3949CE89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1EF8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30AF3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BF24A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9047F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6190221">
    <w:abstractNumId w:val="6"/>
  </w:num>
  <w:num w:numId="2" w16cid:durableId="1968462334">
    <w:abstractNumId w:val="7"/>
  </w:num>
  <w:num w:numId="3" w16cid:durableId="815414722">
    <w:abstractNumId w:val="4"/>
  </w:num>
  <w:num w:numId="4" w16cid:durableId="357707476">
    <w:abstractNumId w:val="1"/>
  </w:num>
  <w:num w:numId="5" w16cid:durableId="998339737">
    <w:abstractNumId w:val="11"/>
  </w:num>
  <w:num w:numId="6" w16cid:durableId="1847161402">
    <w:abstractNumId w:val="3"/>
  </w:num>
  <w:num w:numId="7" w16cid:durableId="1073048249">
    <w:abstractNumId w:val="8"/>
  </w:num>
  <w:num w:numId="8" w16cid:durableId="1277567240">
    <w:abstractNumId w:val="5"/>
  </w:num>
  <w:num w:numId="9" w16cid:durableId="308898193">
    <w:abstractNumId w:val="9"/>
  </w:num>
  <w:num w:numId="10" w16cid:durableId="2056152495">
    <w:abstractNumId w:val="2"/>
  </w:num>
  <w:num w:numId="11" w16cid:durableId="1764302784">
    <w:abstractNumId w:val="0"/>
  </w:num>
  <w:num w:numId="12" w16cid:durableId="21224092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36F61"/>
    <w:rsid w:val="00045AD6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426BF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249D5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18F8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DE1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AF143E"/>
    <w:rsid w:val="00B00CAF"/>
    <w:rsid w:val="00B06CF4"/>
    <w:rsid w:val="00B073DC"/>
    <w:rsid w:val="00B27947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0FABBD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00">
    <w:name w:val="Обыч_табл_10"/>
    <w:basedOn w:val="a"/>
    <w:rsid w:val="00045AD6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3073D9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3073D9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3073D9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3073D9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3073D9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3073D9"/>
    <w:rsid w:val="005E38FE"/>
    <w:rsid w:val="00B1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D7CF9-8E7A-4334-8B5D-8DA3D9CE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6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Григорян Наира Викторовна</cp:lastModifiedBy>
  <cp:revision>5</cp:revision>
  <cp:lastPrinted>2022-06-27T07:43:00Z</cp:lastPrinted>
  <dcterms:created xsi:type="dcterms:W3CDTF">2022-06-27T13:36:00Z</dcterms:created>
  <dcterms:modified xsi:type="dcterms:W3CDTF">2022-08-10T12:47:00Z</dcterms:modified>
</cp:coreProperties>
</file>