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305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9"/>
        <w:gridCol w:w="4487"/>
      </w:tblGrid>
      <w:tr w:rsidR="00973E20" w:rsidRPr="007F66CA" w14:paraId="08F815A1" w14:textId="77777777" w:rsidTr="00973E20">
        <w:tc>
          <w:tcPr>
            <w:tcW w:w="5733" w:type="dxa"/>
            <w:vMerge w:val="restart"/>
          </w:tcPr>
          <w:p w14:paraId="3E69F6C5" w14:textId="77777777" w:rsidR="00973E20" w:rsidRPr="007F66CA" w:rsidRDefault="00973E20" w:rsidP="00D758FC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bookmarkStart w:id="0" w:name="_Hlk106195215"/>
          </w:p>
        </w:tc>
        <w:tc>
          <w:tcPr>
            <w:tcW w:w="4482" w:type="dxa"/>
          </w:tcPr>
          <w:p w14:paraId="022CBA6A" w14:textId="77777777" w:rsidR="00973E20" w:rsidRPr="007F66CA" w:rsidRDefault="00973E20" w:rsidP="00D758F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460846288"/>
                <w:placeholder>
                  <w:docPart w:val="A27033912DF54CBBAC7B9879485FDD27"/>
                </w:placeholder>
                <w:text/>
              </w:sdtPr>
              <w:sdtContent>
                <w:r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973E20" w:rsidRPr="007F66CA" w14:paraId="02603E2C" w14:textId="77777777" w:rsidTr="00973E20">
        <w:tc>
          <w:tcPr>
            <w:tcW w:w="5733" w:type="dxa"/>
            <w:vMerge/>
          </w:tcPr>
          <w:p w14:paraId="30627FE8" w14:textId="77777777" w:rsidR="00973E20" w:rsidRPr="007F66CA" w:rsidRDefault="00973E20" w:rsidP="00D758FC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482" w:type="dxa"/>
          </w:tcPr>
          <w:p w14:paraId="4DD1BD84" w14:textId="77777777" w:rsidR="00973E20" w:rsidRPr="007F66CA" w:rsidRDefault="00973E20" w:rsidP="00D758F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973E20" w:rsidRPr="007F66CA" w14:paraId="1136CB5A" w14:textId="77777777" w:rsidTr="00973E20">
        <w:tc>
          <w:tcPr>
            <w:tcW w:w="5733" w:type="dxa"/>
            <w:vMerge/>
          </w:tcPr>
          <w:p w14:paraId="413DC53F" w14:textId="77777777" w:rsidR="00973E20" w:rsidRPr="007F66CA" w:rsidRDefault="00973E20" w:rsidP="00D758FC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482" w:type="dxa"/>
          </w:tcPr>
          <w:p w14:paraId="79C4E29E" w14:textId="79A58AC3" w:rsidR="00973E20" w:rsidRPr="007F66CA" w:rsidRDefault="00973E20" w:rsidP="00D758F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>
              <w:rPr>
                <w:rFonts w:cs="Times New Roman"/>
                <w:bCs/>
                <w:sz w:val="28"/>
                <w:szCs w:val="28"/>
              </w:rPr>
              <w:t>1.1790</w:t>
            </w:r>
          </w:p>
        </w:tc>
      </w:tr>
      <w:tr w:rsidR="00973E20" w:rsidRPr="007F66CA" w14:paraId="474B85A3" w14:textId="77777777" w:rsidTr="00973E20">
        <w:tc>
          <w:tcPr>
            <w:tcW w:w="5733" w:type="dxa"/>
            <w:vMerge/>
          </w:tcPr>
          <w:p w14:paraId="7E23EA39" w14:textId="77777777" w:rsidR="00973E20" w:rsidRPr="007F66CA" w:rsidRDefault="00973E20" w:rsidP="00D758FC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82" w:type="dxa"/>
          </w:tcPr>
          <w:p w14:paraId="42DD8531" w14:textId="1A8D2F57" w:rsidR="00973E20" w:rsidRPr="007F66CA" w:rsidRDefault="00973E20" w:rsidP="00D758FC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01.</w:t>
            </w:r>
            <w:r>
              <w:rPr>
                <w:bCs/>
                <w:sz w:val="28"/>
                <w:szCs w:val="28"/>
              </w:rPr>
              <w:t>08</w:t>
            </w:r>
            <w:r w:rsidRPr="007F66CA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16</w:t>
            </w:r>
          </w:p>
        </w:tc>
      </w:tr>
      <w:tr w:rsidR="00973E20" w:rsidRPr="007F66CA" w14:paraId="462B9959" w14:textId="77777777" w:rsidTr="00973E20">
        <w:tc>
          <w:tcPr>
            <w:tcW w:w="5733" w:type="dxa"/>
            <w:vMerge/>
          </w:tcPr>
          <w:p w14:paraId="37529A14" w14:textId="77777777" w:rsidR="00973E20" w:rsidRPr="007F66CA" w:rsidRDefault="00973E20" w:rsidP="00D758FC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82" w:type="dxa"/>
          </w:tcPr>
          <w:p w14:paraId="76EDBF43" w14:textId="77777777" w:rsidR="00973E20" w:rsidRPr="007F66CA" w:rsidRDefault="00973E20" w:rsidP="00D758F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1210897"/>
                <w:placeholder>
                  <w:docPart w:val="CF8F87ADC20040A8A19B7B959EBAB078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  <w:p w14:paraId="19CF70EB" w14:textId="0217D20C" w:rsidR="00973E20" w:rsidRPr="007F66CA" w:rsidRDefault="00973E20" w:rsidP="00D758F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916750089"/>
                <w:placeholder>
                  <w:docPart w:val="A93A75CCB6C545B68CCAA7EAD129F081"/>
                </w:placeholder>
              </w:sdtPr>
              <w:sdtContent>
                <w:r>
                  <w:rPr>
                    <w:rFonts w:eastAsia="Calibri"/>
                    <w:sz w:val="28"/>
                    <w:szCs w:val="28"/>
                  </w:rPr>
                  <w:t>1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</w:t>
            </w:r>
            <w:r>
              <w:rPr>
                <w:bCs/>
                <w:sz w:val="28"/>
                <w:szCs w:val="28"/>
              </w:rPr>
              <w:t>е</w:t>
            </w:r>
          </w:p>
        </w:tc>
      </w:tr>
      <w:tr w:rsidR="00973E20" w:rsidRPr="007F66CA" w14:paraId="50E585C8" w14:textId="77777777" w:rsidTr="00973E20">
        <w:tc>
          <w:tcPr>
            <w:tcW w:w="5733" w:type="dxa"/>
            <w:vMerge/>
          </w:tcPr>
          <w:p w14:paraId="11A6CB18" w14:textId="77777777" w:rsidR="00973E20" w:rsidRPr="007F66CA" w:rsidRDefault="00973E20" w:rsidP="00D758FC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482" w:type="dxa"/>
          </w:tcPr>
          <w:p w14:paraId="46CA1070" w14:textId="77777777" w:rsidR="00973E20" w:rsidRPr="007F66CA" w:rsidRDefault="00973E20" w:rsidP="00D758FC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898590941"/>
                <w:placeholder>
                  <w:docPart w:val="B2E69958040B432E8A856C1921A0C23E"/>
                </w:placeholder>
                <w:text/>
              </w:sdtPr>
              <w:sdtContent>
                <w:r w:rsidRPr="007F66CA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  <w:bookmarkEnd w:id="0"/>
    </w:tbl>
    <w:p w14:paraId="395658A8" w14:textId="77777777" w:rsidR="00F40980" w:rsidRPr="00605AD3" w:rsidRDefault="00F40980">
      <w:pPr>
        <w:rPr>
          <w:sz w:val="28"/>
          <w:szCs w:val="28"/>
        </w:rPr>
      </w:pPr>
    </w:p>
    <w:tbl>
      <w:tblPr>
        <w:tblStyle w:val="af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96"/>
        <w:gridCol w:w="4021"/>
      </w:tblGrid>
      <w:tr w:rsidR="00D223F7" w:rsidRPr="00605AD3" w14:paraId="04C2EF6F" w14:textId="77777777" w:rsidTr="00973E20">
        <w:tc>
          <w:tcPr>
            <w:tcW w:w="9917" w:type="dxa"/>
            <w:gridSpan w:val="2"/>
          </w:tcPr>
          <w:p w14:paraId="4093E4F2" w14:textId="182A38F1" w:rsidR="00D223F7" w:rsidRPr="00605AD3" w:rsidRDefault="00884370" w:rsidP="001B174D">
            <w:pPr>
              <w:jc w:val="center"/>
              <w:rPr>
                <w:sz w:val="28"/>
                <w:szCs w:val="28"/>
              </w:rPr>
            </w:pPr>
            <w:bookmarkStart w:id="1" w:name="_Hlk78355211"/>
            <w:r w:rsidRPr="00884370">
              <w:rPr>
                <w:b/>
                <w:sz w:val="28"/>
                <w:szCs w:val="28"/>
              </w:rPr>
              <w:t>ДОПОЛНЕНИЕ К</w:t>
            </w:r>
            <w:r>
              <w:rPr>
                <w:b/>
                <w:sz w:val="28"/>
                <w:szCs w:val="28"/>
              </w:rPr>
              <w:t xml:space="preserve"> </w:t>
            </w:r>
            <w:r w:rsidR="00D223F7" w:rsidRPr="00605AD3">
              <w:rPr>
                <w:b/>
                <w:sz w:val="28"/>
                <w:szCs w:val="28"/>
              </w:rPr>
              <w:t>ОБЛАСТ</w:t>
            </w:r>
            <w:r>
              <w:rPr>
                <w:b/>
                <w:sz w:val="28"/>
                <w:szCs w:val="28"/>
              </w:rPr>
              <w:t>И</w:t>
            </w:r>
            <w:r w:rsidR="00D223F7" w:rsidRPr="00605AD3">
              <w:rPr>
                <w:b/>
                <w:sz w:val="28"/>
                <w:szCs w:val="28"/>
              </w:rPr>
              <w:t xml:space="preserve"> АККРЕДИТАЦИИ</w:t>
            </w:r>
            <w:r w:rsidR="00973E20">
              <w:rPr>
                <w:b/>
                <w:sz w:val="28"/>
                <w:szCs w:val="28"/>
              </w:rPr>
              <w:t xml:space="preserve"> №1</w:t>
            </w:r>
            <w:r w:rsidR="00D223F7" w:rsidRPr="00605AD3">
              <w:rPr>
                <w:b/>
                <w:sz w:val="28"/>
                <w:szCs w:val="28"/>
              </w:rPr>
              <w:t xml:space="preserve"> </w:t>
            </w:r>
            <w:r w:rsidR="00D223F7" w:rsidRPr="00605AD3">
              <w:rPr>
                <w:sz w:val="28"/>
                <w:szCs w:val="28"/>
              </w:rPr>
              <w:t>от</w:t>
            </w:r>
            <w:r w:rsidR="00D223F7" w:rsidRPr="00605AD3">
              <w:rPr>
                <w:b/>
                <w:sz w:val="28"/>
                <w:szCs w:val="28"/>
              </w:rPr>
              <w:t xml:space="preserve"> </w:t>
            </w:r>
            <w:bookmarkStart w:id="2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D40248C9ED1645ABBB96BE8D61DAAEAA"/>
                </w:placeholder>
                <w:date w:fullDate="2022-07-2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973E20">
                  <w:rPr>
                    <w:rStyle w:val="38"/>
                    <w:szCs w:val="28"/>
                  </w:rPr>
                  <w:t>2</w:t>
                </w:r>
                <w:r w:rsidR="00973E20">
                  <w:rPr>
                    <w:rStyle w:val="38"/>
                  </w:rPr>
                  <w:t>9</w:t>
                </w:r>
                <w:r w:rsidR="005C7B39" w:rsidRPr="00605AD3">
                  <w:rPr>
                    <w:rStyle w:val="38"/>
                    <w:szCs w:val="28"/>
                  </w:rPr>
                  <w:t xml:space="preserve"> </w:t>
                </w:r>
                <w:r w:rsidR="00973E20">
                  <w:rPr>
                    <w:rStyle w:val="38"/>
                    <w:szCs w:val="28"/>
                  </w:rPr>
                  <w:t>и</w:t>
                </w:r>
                <w:r w:rsidR="00973E20">
                  <w:rPr>
                    <w:rStyle w:val="38"/>
                  </w:rPr>
                  <w:t>юля</w:t>
                </w:r>
                <w:r w:rsidR="005C7B39" w:rsidRPr="00605AD3">
                  <w:rPr>
                    <w:rStyle w:val="38"/>
                    <w:szCs w:val="28"/>
                  </w:rPr>
                  <w:t xml:space="preserve"> 202</w:t>
                </w:r>
                <w:r w:rsidR="00973E20">
                  <w:rPr>
                    <w:rStyle w:val="38"/>
                    <w:szCs w:val="28"/>
                  </w:rPr>
                  <w:t>2</w:t>
                </w:r>
                <w:r w:rsidR="005C7B39" w:rsidRPr="00605AD3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2"/>
          </w:p>
        </w:tc>
      </w:tr>
      <w:tr w:rsidR="00D223F7" w:rsidRPr="00605AD3" w14:paraId="22B00616" w14:textId="77777777" w:rsidTr="00973E20">
        <w:tc>
          <w:tcPr>
            <w:tcW w:w="5896" w:type="dxa"/>
          </w:tcPr>
          <w:p w14:paraId="45682ECB" w14:textId="77777777" w:rsidR="00D223F7" w:rsidRPr="00605AD3" w:rsidRDefault="00D223F7" w:rsidP="00781820">
            <w:pPr>
              <w:rPr>
                <w:sz w:val="28"/>
                <w:szCs w:val="28"/>
              </w:rPr>
            </w:pPr>
          </w:p>
        </w:tc>
        <w:tc>
          <w:tcPr>
            <w:tcW w:w="4021" w:type="dxa"/>
          </w:tcPr>
          <w:p w14:paraId="48D807CC" w14:textId="77777777" w:rsidR="00D223F7" w:rsidRPr="00605AD3" w:rsidRDefault="00D223F7" w:rsidP="001B174D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605AD3" w14:paraId="050B2F4F" w14:textId="77777777" w:rsidTr="00F85F8E">
        <w:trPr>
          <w:trHeight w:val="234"/>
          <w:jc w:val="center"/>
        </w:trPr>
        <w:tc>
          <w:tcPr>
            <w:tcW w:w="10178" w:type="dxa"/>
            <w:vAlign w:val="center"/>
            <w:hideMark/>
          </w:tcPr>
          <w:bookmarkEnd w:id="1"/>
          <w:p w14:paraId="30AACDBD" w14:textId="77777777" w:rsidR="00884370" w:rsidRDefault="00884370" w:rsidP="00884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 испытаний лазерной техники</w:t>
            </w:r>
          </w:p>
          <w:p w14:paraId="7D2B6694" w14:textId="6396D58C" w:rsidR="007A4485" w:rsidRPr="00605AD3" w:rsidRDefault="00F85F8E" w:rsidP="00F85F8E">
            <w:pPr>
              <w:ind w:left="-227" w:right="-22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ГОСУДАРСТВЕННОГО НАУЧНОГО УЧРЕЖДЕНИЯ </w:t>
            </w:r>
            <w:r w:rsidR="00884370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ИНСТИТУТ ФИЗИКИ </w:t>
            </w:r>
            <w:r w:rsidR="00884370">
              <w:rPr>
                <w:sz w:val="28"/>
                <w:szCs w:val="28"/>
              </w:rPr>
              <w:t>имени Б</w:t>
            </w:r>
            <w:r>
              <w:rPr>
                <w:sz w:val="28"/>
                <w:szCs w:val="28"/>
              </w:rPr>
              <w:t>.И.СТЕПАНОВА НАЦИОНАЛЬНОЙ АКАДЕМИИ НАУК БЕЛАРУСИ</w:t>
            </w:r>
            <w:r w:rsidR="00884370">
              <w:rPr>
                <w:sz w:val="28"/>
                <w:szCs w:val="28"/>
              </w:rPr>
              <w:t>»</w:t>
            </w:r>
          </w:p>
        </w:tc>
      </w:tr>
    </w:tbl>
    <w:p w14:paraId="1922A0C6" w14:textId="77777777" w:rsidR="00D223F7" w:rsidRPr="001B174D" w:rsidRDefault="00D223F7" w:rsidP="001B174D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4"/>
          <w:szCs w:val="24"/>
        </w:rPr>
      </w:pPr>
    </w:p>
    <w:tbl>
      <w:tblPr>
        <w:tblW w:w="5227" w:type="pct"/>
        <w:tblInd w:w="-57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851"/>
        <w:gridCol w:w="4173"/>
        <w:gridCol w:w="1302"/>
        <w:gridCol w:w="1896"/>
      </w:tblGrid>
      <w:tr w:rsidR="00F40980" w:rsidRPr="00884370" w14:paraId="5B7064DA" w14:textId="77777777" w:rsidTr="00F85F8E">
        <w:trPr>
          <w:trHeight w:val="1277"/>
        </w:trPr>
        <w:tc>
          <w:tcPr>
            <w:tcW w:w="567" w:type="dxa"/>
            <w:shd w:val="clear" w:color="auto" w:fill="auto"/>
            <w:vAlign w:val="center"/>
          </w:tcPr>
          <w:p w14:paraId="607E92CF" w14:textId="77777777" w:rsidR="00F40980" w:rsidRPr="00884370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884370">
              <w:rPr>
                <w:sz w:val="22"/>
                <w:szCs w:val="22"/>
              </w:rPr>
              <w:t>№ п/п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D308F4" w14:textId="77777777" w:rsidR="00F40980" w:rsidRPr="00884370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884370">
              <w:rPr>
                <w:sz w:val="22"/>
                <w:szCs w:val="22"/>
              </w:rPr>
              <w:t xml:space="preserve">Наименование </w:t>
            </w:r>
            <w:r w:rsidR="008D692C" w:rsidRPr="00884370">
              <w:rPr>
                <w:sz w:val="22"/>
                <w:szCs w:val="22"/>
              </w:rPr>
              <w:br/>
            </w:r>
            <w:r w:rsidRPr="00884370">
              <w:rPr>
                <w:sz w:val="22"/>
                <w:szCs w:val="22"/>
              </w:rPr>
              <w:t>объекта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0B7F37" w14:textId="77777777" w:rsidR="00F40980" w:rsidRPr="00884370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884370">
              <w:rPr>
                <w:sz w:val="22"/>
                <w:szCs w:val="22"/>
              </w:rPr>
              <w:t>Код</w:t>
            </w:r>
          </w:p>
        </w:tc>
        <w:tc>
          <w:tcPr>
            <w:tcW w:w="4173" w:type="dxa"/>
            <w:shd w:val="clear" w:color="auto" w:fill="auto"/>
            <w:vAlign w:val="center"/>
          </w:tcPr>
          <w:p w14:paraId="451C1D26" w14:textId="77777777" w:rsidR="007A4175" w:rsidRPr="00884370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884370">
              <w:rPr>
                <w:sz w:val="22"/>
                <w:szCs w:val="22"/>
              </w:rPr>
              <w:t xml:space="preserve">Наименование </w:t>
            </w:r>
          </w:p>
          <w:p w14:paraId="62970F2C" w14:textId="77777777" w:rsidR="007A4175" w:rsidRPr="00884370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884370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82DF90E" w14:textId="77777777" w:rsidR="00F40980" w:rsidRPr="00884370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884370">
              <w:rPr>
                <w:sz w:val="22"/>
                <w:szCs w:val="22"/>
              </w:rPr>
              <w:t>параметры)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76B86167" w14:textId="77777777" w:rsidR="007A4175" w:rsidRPr="00884370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884370">
              <w:rPr>
                <w:sz w:val="22"/>
                <w:szCs w:val="22"/>
              </w:rPr>
              <w:t xml:space="preserve">Обозначение </w:t>
            </w:r>
          </w:p>
          <w:p w14:paraId="1A7DAC06" w14:textId="77777777" w:rsidR="007A4175" w:rsidRPr="00884370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884370">
              <w:rPr>
                <w:sz w:val="22"/>
                <w:szCs w:val="22"/>
              </w:rPr>
              <w:t xml:space="preserve">документа, </w:t>
            </w:r>
          </w:p>
          <w:p w14:paraId="623D228B" w14:textId="77777777" w:rsidR="007A4175" w:rsidRPr="00884370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884370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E630975" w14:textId="77777777" w:rsidR="00F40980" w:rsidRPr="00884370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884370">
              <w:rPr>
                <w:sz w:val="22"/>
                <w:szCs w:val="22"/>
              </w:rPr>
              <w:t>объекту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186EBAFA" w14:textId="77777777" w:rsidR="007A4175" w:rsidRPr="00884370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884370">
              <w:rPr>
                <w:sz w:val="22"/>
                <w:szCs w:val="22"/>
              </w:rPr>
              <w:t xml:space="preserve">Обозначение </w:t>
            </w:r>
          </w:p>
          <w:p w14:paraId="6B07CAC1" w14:textId="77777777" w:rsidR="007A4175" w:rsidRPr="00884370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884370">
              <w:rPr>
                <w:sz w:val="22"/>
                <w:szCs w:val="22"/>
              </w:rPr>
              <w:t xml:space="preserve">документа, </w:t>
            </w:r>
          </w:p>
          <w:p w14:paraId="24FA4853" w14:textId="77777777" w:rsidR="007A4175" w:rsidRPr="00884370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884370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30B55585" w14:textId="77777777" w:rsidR="007A4175" w:rsidRPr="00884370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884370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79EA017" w14:textId="77777777" w:rsidR="00F40980" w:rsidRPr="00884370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884370">
              <w:rPr>
                <w:sz w:val="22"/>
                <w:szCs w:val="22"/>
              </w:rPr>
              <w:t>отбора образцов</w:t>
            </w:r>
          </w:p>
        </w:tc>
      </w:tr>
      <w:tr w:rsidR="00F45F0B" w:rsidRPr="00884370" w14:paraId="5F10774A" w14:textId="77777777" w:rsidTr="00F85F8E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567" w:type="dxa"/>
            <w:vAlign w:val="center"/>
          </w:tcPr>
          <w:p w14:paraId="01D9D884" w14:textId="77777777" w:rsidR="001747CA" w:rsidRPr="00884370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8437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14:paraId="1D53E0D9" w14:textId="77777777" w:rsidR="00F93BB0" w:rsidRPr="00884370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84370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14:paraId="35E5B4B5" w14:textId="77777777" w:rsidR="00F93BB0" w:rsidRPr="00884370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84370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173" w:type="dxa"/>
            <w:vAlign w:val="center"/>
          </w:tcPr>
          <w:p w14:paraId="4852665C" w14:textId="77777777" w:rsidR="00F93BB0" w:rsidRPr="00884370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84370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302" w:type="dxa"/>
            <w:vAlign w:val="center"/>
          </w:tcPr>
          <w:p w14:paraId="1C2DB2C3" w14:textId="77777777" w:rsidR="00F93BB0" w:rsidRPr="00884370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84370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896" w:type="dxa"/>
            <w:vAlign w:val="center"/>
          </w:tcPr>
          <w:p w14:paraId="202FA66D" w14:textId="77777777" w:rsidR="00F93BB0" w:rsidRPr="00884370" w:rsidRDefault="00AE17DA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84370">
              <w:rPr>
                <w:bCs/>
                <w:sz w:val="22"/>
                <w:szCs w:val="22"/>
              </w:rPr>
              <w:t>6</w:t>
            </w:r>
          </w:p>
        </w:tc>
      </w:tr>
      <w:tr w:rsidR="005C5B99" w:rsidRPr="00884370" w14:paraId="285D7E2A" w14:textId="77777777" w:rsidTr="0088437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10065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64CEC8" w14:textId="216AD739" w:rsidR="00A92ECA" w:rsidRPr="006A01C3" w:rsidRDefault="006A01C3" w:rsidP="00A92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A01C3">
              <w:rPr>
                <w:b/>
                <w:bCs/>
                <w:sz w:val="22"/>
                <w:szCs w:val="22"/>
              </w:rPr>
              <w:t>пр. Независимости, 68-2, 220072, г. Минск</w:t>
            </w:r>
          </w:p>
        </w:tc>
      </w:tr>
      <w:tr w:rsidR="00884370" w:rsidRPr="00884370" w14:paraId="08257101" w14:textId="77777777" w:rsidTr="00F85F8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64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7AB8FE" w14:textId="21FA8B11" w:rsidR="00884370" w:rsidRPr="00884370" w:rsidRDefault="00884370" w:rsidP="00090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84370">
              <w:rPr>
                <w:sz w:val="22"/>
                <w:szCs w:val="22"/>
              </w:rPr>
              <w:t>1.17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779E81" w14:textId="77777777" w:rsidR="00884370" w:rsidRPr="00884370" w:rsidRDefault="00884370" w:rsidP="001B2257">
            <w:pPr>
              <w:rPr>
                <w:sz w:val="22"/>
                <w:szCs w:val="22"/>
              </w:rPr>
            </w:pPr>
            <w:r w:rsidRPr="00884370">
              <w:rPr>
                <w:sz w:val="22"/>
                <w:szCs w:val="22"/>
              </w:rPr>
              <w:t>Источники оптического излучения (в том числе лазерные) и изделия, содержащие такие источники</w:t>
            </w:r>
          </w:p>
          <w:p w14:paraId="6417ABB5" w14:textId="1A842477" w:rsidR="00884370" w:rsidRPr="00884370" w:rsidRDefault="00884370" w:rsidP="00090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96D7BF" w14:textId="77777777" w:rsidR="006A01C3" w:rsidRDefault="00884370" w:rsidP="00090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884370">
              <w:rPr>
                <w:sz w:val="22"/>
                <w:szCs w:val="22"/>
              </w:rPr>
              <w:t>26.70/</w:t>
            </w:r>
          </w:p>
          <w:p w14:paraId="7B232ADF" w14:textId="01F63689" w:rsidR="00884370" w:rsidRPr="00884370" w:rsidRDefault="00884370" w:rsidP="00090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884370">
              <w:rPr>
                <w:sz w:val="22"/>
                <w:szCs w:val="22"/>
              </w:rPr>
              <w:t>17.087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C93A54" w14:textId="31CFF22A" w:rsidR="00884370" w:rsidRDefault="004900FE" w:rsidP="000904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Параметры</w:t>
            </w:r>
            <w:r w:rsidR="00884370" w:rsidRPr="00884370">
              <w:rPr>
                <w:sz w:val="22"/>
                <w:szCs w:val="22"/>
              </w:rPr>
              <w:t xml:space="preserve"> волнового фронта </w:t>
            </w:r>
          </w:p>
          <w:p w14:paraId="118A1398" w14:textId="1ECA6097" w:rsidR="008E1A04" w:rsidRDefault="008E1A04" w:rsidP="000904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спектральном диапазоне</w:t>
            </w:r>
          </w:p>
          <w:p w14:paraId="60CF7521" w14:textId="3386A996" w:rsidR="00884370" w:rsidRPr="00884370" w:rsidRDefault="008E1A04" w:rsidP="000904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излучения от </w:t>
            </w:r>
            <w:r w:rsidR="00884370" w:rsidRPr="00884370">
              <w:rPr>
                <w:sz w:val="22"/>
                <w:szCs w:val="22"/>
              </w:rPr>
              <w:t xml:space="preserve">350 </w:t>
            </w:r>
            <w:r>
              <w:rPr>
                <w:sz w:val="22"/>
                <w:szCs w:val="22"/>
              </w:rPr>
              <w:t>до</w:t>
            </w:r>
            <w:r w:rsidR="00884370" w:rsidRPr="00884370">
              <w:rPr>
                <w:sz w:val="22"/>
                <w:szCs w:val="22"/>
              </w:rPr>
              <w:t xml:space="preserve"> 1100</w:t>
            </w:r>
            <w:r>
              <w:rPr>
                <w:sz w:val="22"/>
                <w:szCs w:val="22"/>
              </w:rPr>
              <w:t xml:space="preserve"> </w:t>
            </w:r>
            <w:r w:rsidR="00884370" w:rsidRPr="00884370">
              <w:rPr>
                <w:sz w:val="22"/>
                <w:szCs w:val="22"/>
              </w:rPr>
              <w:t>нм</w:t>
            </w:r>
          </w:p>
          <w:p w14:paraId="2EDBC1F3" w14:textId="5457B9CF" w:rsidR="00884370" w:rsidRPr="004900FE" w:rsidRDefault="00884370" w:rsidP="004900FE">
            <w:pPr>
              <w:pStyle w:val="aff1"/>
              <w:spacing w:before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900FE">
              <w:rPr>
                <w:rFonts w:ascii="Times New Roman" w:eastAsia="Times New Roman" w:hAnsi="Times New Roman"/>
                <w:sz w:val="22"/>
                <w:szCs w:val="22"/>
              </w:rPr>
              <w:t>Диапазон измерени</w:t>
            </w:r>
            <w:r w:rsidR="008E1A04">
              <w:rPr>
                <w:rFonts w:ascii="Times New Roman" w:eastAsia="Times New Roman" w:hAnsi="Times New Roman"/>
                <w:sz w:val="22"/>
                <w:szCs w:val="22"/>
              </w:rPr>
              <w:t xml:space="preserve">я волнового фронта     </w:t>
            </w:r>
            <w:r w:rsidRPr="004900FE">
              <w:rPr>
                <w:rFonts w:ascii="Times New Roman" w:eastAsia="Times New Roman" w:hAnsi="Times New Roman"/>
                <w:sz w:val="22"/>
                <w:szCs w:val="22"/>
              </w:rPr>
              <w:t xml:space="preserve">: </w:t>
            </w:r>
            <w:r w:rsidR="008E1A04">
              <w:rPr>
                <w:rFonts w:ascii="Times New Roman" w:eastAsia="Times New Roman" w:hAnsi="Times New Roman"/>
                <w:sz w:val="22"/>
                <w:szCs w:val="22"/>
              </w:rPr>
              <w:t>от 0до 300 мкм</w:t>
            </w:r>
          </w:p>
          <w:p w14:paraId="5A1001B0" w14:textId="01473801" w:rsidR="00884370" w:rsidRPr="00884370" w:rsidRDefault="00884370" w:rsidP="004900F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AE26DE" w14:textId="77777777" w:rsidR="00884370" w:rsidRPr="00884370" w:rsidRDefault="00884370" w:rsidP="0009043E">
            <w:pPr>
              <w:jc w:val="both"/>
              <w:rPr>
                <w:bCs/>
                <w:sz w:val="22"/>
                <w:szCs w:val="22"/>
              </w:rPr>
            </w:pPr>
            <w:r w:rsidRPr="00884370">
              <w:rPr>
                <w:bCs/>
                <w:sz w:val="22"/>
                <w:szCs w:val="22"/>
              </w:rPr>
              <w:t xml:space="preserve">Фактический </w:t>
            </w:r>
            <w:r w:rsidRPr="00884370">
              <w:rPr>
                <w:bCs/>
                <w:sz w:val="22"/>
                <w:szCs w:val="22"/>
              </w:rPr>
              <w:br/>
              <w:t>результат измерений</w:t>
            </w:r>
          </w:p>
          <w:p w14:paraId="13BAA49C" w14:textId="4EB8D41C" w:rsidR="00884370" w:rsidRPr="00884370" w:rsidRDefault="00884370" w:rsidP="00090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727EE2" w14:textId="77777777" w:rsidR="00884370" w:rsidRPr="008E1A04" w:rsidRDefault="00884370" w:rsidP="0009043E">
            <w:pPr>
              <w:pStyle w:val="aff2"/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4370">
              <w:rPr>
                <w:rFonts w:ascii="Times New Roman" w:hAnsi="Times New Roman"/>
                <w:sz w:val="22"/>
                <w:szCs w:val="22"/>
              </w:rPr>
              <w:t>СТБ</w:t>
            </w:r>
            <w:r w:rsidRPr="008E1A0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884370">
              <w:rPr>
                <w:rFonts w:ascii="Times New Roman" w:hAnsi="Times New Roman"/>
                <w:sz w:val="22"/>
                <w:szCs w:val="22"/>
                <w:lang w:val="en-US"/>
              </w:rPr>
              <w:t>ISO</w:t>
            </w:r>
            <w:r w:rsidRPr="008E1A0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15367-1-2016</w:t>
            </w:r>
          </w:p>
          <w:p w14:paraId="497A71A7" w14:textId="77777777" w:rsidR="00884370" w:rsidRPr="008E1A04" w:rsidRDefault="00884370" w:rsidP="0009043E">
            <w:pPr>
              <w:pStyle w:val="aff2"/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4370">
              <w:rPr>
                <w:rFonts w:ascii="Times New Roman" w:hAnsi="Times New Roman"/>
                <w:sz w:val="22"/>
                <w:szCs w:val="22"/>
                <w:lang w:val="en-US"/>
              </w:rPr>
              <w:t>ISO</w:t>
            </w:r>
            <w:r w:rsidRPr="008E1A0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15367-1:2003</w:t>
            </w:r>
          </w:p>
          <w:p w14:paraId="7966ED6E" w14:textId="77777777" w:rsidR="00884370" w:rsidRPr="008E1A04" w:rsidRDefault="00884370" w:rsidP="0009043E">
            <w:pPr>
              <w:pStyle w:val="aff2"/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84370">
              <w:rPr>
                <w:rFonts w:ascii="Times New Roman" w:hAnsi="Times New Roman"/>
                <w:sz w:val="22"/>
                <w:szCs w:val="22"/>
              </w:rPr>
              <w:t>СТБ</w:t>
            </w:r>
            <w:r w:rsidRPr="008E1A0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884370">
              <w:rPr>
                <w:rFonts w:ascii="Times New Roman" w:hAnsi="Times New Roman"/>
                <w:sz w:val="22"/>
                <w:szCs w:val="22"/>
                <w:lang w:val="en-US"/>
              </w:rPr>
              <w:t>ISO</w:t>
            </w:r>
            <w:r w:rsidRPr="008E1A04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15367-2-2018</w:t>
            </w:r>
          </w:p>
          <w:p w14:paraId="7CAF8606" w14:textId="77777777" w:rsidR="00884370" w:rsidRPr="00884370" w:rsidRDefault="00884370" w:rsidP="0009043E">
            <w:pPr>
              <w:pStyle w:val="aff2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884370">
              <w:rPr>
                <w:rFonts w:ascii="Times New Roman" w:hAnsi="Times New Roman"/>
                <w:sz w:val="22"/>
                <w:szCs w:val="22"/>
                <w:lang w:val="en-US"/>
              </w:rPr>
              <w:t>ISO</w:t>
            </w:r>
            <w:r w:rsidRPr="00884370">
              <w:rPr>
                <w:rFonts w:ascii="Times New Roman" w:hAnsi="Times New Roman"/>
                <w:sz w:val="22"/>
                <w:szCs w:val="22"/>
              </w:rPr>
              <w:t xml:space="preserve"> 15367-2:2005</w:t>
            </w:r>
          </w:p>
          <w:p w14:paraId="74B59820" w14:textId="77777777" w:rsidR="00884370" w:rsidRPr="00884370" w:rsidRDefault="00884370" w:rsidP="0009043E">
            <w:pPr>
              <w:pStyle w:val="aff2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884370">
              <w:rPr>
                <w:rFonts w:ascii="Times New Roman" w:hAnsi="Times New Roman"/>
                <w:sz w:val="22"/>
                <w:szCs w:val="22"/>
              </w:rPr>
              <w:t>МВИ.МН</w:t>
            </w:r>
            <w:r w:rsidRPr="00884370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884370">
              <w:rPr>
                <w:rFonts w:ascii="Times New Roman" w:hAnsi="Times New Roman"/>
                <w:sz w:val="22"/>
                <w:szCs w:val="22"/>
              </w:rPr>
              <w:t>6248-2020</w:t>
            </w:r>
          </w:p>
          <w:p w14:paraId="7A3CC383" w14:textId="6B15CD51" w:rsidR="00884370" w:rsidRPr="00884370" w:rsidRDefault="00884370" w:rsidP="00090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1F6CE2F2" w14:textId="77777777" w:rsidR="005C5B99" w:rsidRPr="00605AD3" w:rsidRDefault="005C5B99" w:rsidP="005C5B9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F4B1E81" w14:textId="77777777" w:rsidR="00D50B4E" w:rsidRPr="00605AD3" w:rsidRDefault="00EA24D7" w:rsidP="00D50B4E">
      <w:pPr>
        <w:rPr>
          <w:b/>
        </w:rPr>
      </w:pPr>
      <w:r w:rsidRPr="00605AD3">
        <w:rPr>
          <w:b/>
        </w:rPr>
        <w:t xml:space="preserve">Примечание: </w:t>
      </w:r>
    </w:p>
    <w:p w14:paraId="6FDE045E" w14:textId="77777777" w:rsidR="00D50B4E" w:rsidRPr="00605AD3" w:rsidRDefault="00EA24D7" w:rsidP="00D50B4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="00D50B4E" w:rsidRPr="00605AD3">
        <w:rPr>
          <w:color w:val="000000"/>
        </w:rPr>
        <w:t xml:space="preserve"> </w:t>
      </w:r>
    </w:p>
    <w:p w14:paraId="335A6B42" w14:textId="77777777" w:rsidR="00D50B4E" w:rsidRDefault="00D50B4E" w:rsidP="00D50B4E">
      <w:pPr>
        <w:rPr>
          <w:color w:val="000000"/>
          <w:sz w:val="28"/>
          <w:szCs w:val="28"/>
        </w:rPr>
      </w:pPr>
    </w:p>
    <w:p w14:paraId="2ED1860A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70FF6EA" w14:textId="77777777" w:rsidR="00D50B4E" w:rsidRDefault="00D50B4E" w:rsidP="00B72B97">
      <w:pPr>
        <w:tabs>
          <w:tab w:val="left" w:pos="921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A803B35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46C560B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B2DAC26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6A01C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A6E2" w14:textId="77777777" w:rsidR="009C0162" w:rsidRDefault="009C0162" w:rsidP="0011070C">
      <w:r>
        <w:separator/>
      </w:r>
    </w:p>
  </w:endnote>
  <w:endnote w:type="continuationSeparator" w:id="0">
    <w:p w14:paraId="50ABB0B4" w14:textId="77777777" w:rsidR="009C0162" w:rsidRDefault="009C016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C379B5" w:rsidRPr="00460ECA" w14:paraId="356B8E80" w14:textId="77777777" w:rsidTr="006C605F">
      <w:tc>
        <w:tcPr>
          <w:tcW w:w="3686" w:type="dxa"/>
          <w:vAlign w:val="center"/>
          <w:hideMark/>
        </w:tcPr>
        <w:p w14:paraId="561A3ADC" w14:textId="77777777" w:rsidR="00C379B5" w:rsidRPr="008D692C" w:rsidRDefault="00C379B5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8D692C" w:rsidRPr="008D692C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4750FB70" w14:textId="77777777" w:rsidR="00C379B5" w:rsidRPr="008D692C" w:rsidRDefault="00C379B5" w:rsidP="00C379B5">
          <w:pPr>
            <w:pStyle w:val="61"/>
            <w:rPr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35174905"/>
            <w:date w:fullDate="2022-07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8CAD8A6" w14:textId="5C3831E5" w:rsidR="00C379B5" w:rsidRPr="008D692C" w:rsidRDefault="006A01C3" w:rsidP="00C379B5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29.07.2022</w:t>
              </w:r>
            </w:p>
          </w:sdtContent>
        </w:sdt>
        <w:p w14:paraId="68E60D6D" w14:textId="77777777" w:rsidR="00C379B5" w:rsidRPr="008D692C" w:rsidRDefault="00C379B5" w:rsidP="00A8254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5C9E067B" w14:textId="77777777" w:rsidR="00C379B5" w:rsidRPr="00B72B97" w:rsidRDefault="00C379B5" w:rsidP="00C379B5">
          <w:pPr>
            <w:pStyle w:val="61"/>
            <w:ind w:left="-94" w:right="-70"/>
            <w:jc w:val="right"/>
            <w:rPr>
              <w:lang w:val="ru-RU"/>
            </w:rPr>
          </w:pPr>
          <w:r w:rsidRPr="006534C3">
            <w:rPr>
              <w:sz w:val="28"/>
              <w:szCs w:val="28"/>
              <w:lang w:val="ru-RU"/>
            </w:rPr>
            <w:t xml:space="preserve">    </w:t>
          </w:r>
          <w:r w:rsidRPr="00B72B97">
            <w:rPr>
              <w:lang w:val="ru-RU"/>
            </w:rPr>
            <w:t xml:space="preserve">Лист </w:t>
          </w:r>
          <w:r w:rsidRPr="00B72B97">
            <w:fldChar w:fldCharType="begin"/>
          </w:r>
          <w:r w:rsidRPr="00B72B97">
            <w:instrText xml:space="preserve"> PAGE </w:instrText>
          </w:r>
          <w:r w:rsidRPr="00B72B97">
            <w:fldChar w:fldCharType="separate"/>
          </w:r>
          <w:r w:rsidRPr="00B72B97">
            <w:t>2</w:t>
          </w:r>
          <w:r w:rsidRPr="00B72B97">
            <w:fldChar w:fldCharType="end"/>
          </w:r>
          <w:r w:rsidRPr="00B72B97">
            <w:t xml:space="preserve"> </w:t>
          </w:r>
          <w:r w:rsidRPr="00B72B97">
            <w:rPr>
              <w:lang w:val="ru-RU"/>
            </w:rPr>
            <w:t xml:space="preserve">Листов </w:t>
          </w:r>
          <w:r w:rsidRPr="00B72B97">
            <w:rPr>
              <w:lang w:val="ru-RU"/>
            </w:rPr>
            <w:fldChar w:fldCharType="begin"/>
          </w:r>
          <w:r w:rsidRPr="00B72B97">
            <w:rPr>
              <w:lang w:val="ru-RU"/>
            </w:rPr>
            <w:instrText xml:space="preserve"> NUMPAGES  \# "0"  \* MERGEFORMAT </w:instrText>
          </w:r>
          <w:r w:rsidRPr="00B72B97">
            <w:rPr>
              <w:lang w:val="ru-RU"/>
            </w:rPr>
            <w:fldChar w:fldCharType="separate"/>
          </w:r>
          <w:r w:rsidRPr="00B72B97">
            <w:rPr>
              <w:noProof/>
              <w:lang w:val="ru-RU"/>
            </w:rPr>
            <w:t>2</w:t>
          </w:r>
          <w:r w:rsidRPr="00B72B97">
            <w:rPr>
              <w:lang w:val="ru-RU"/>
            </w:rPr>
            <w:fldChar w:fldCharType="end"/>
          </w:r>
        </w:p>
      </w:tc>
    </w:tr>
  </w:tbl>
  <w:p w14:paraId="7A469AF7" w14:textId="77777777" w:rsidR="002F0D32" w:rsidRDefault="002F0D32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0"/>
      <w:gridCol w:w="2243"/>
      <w:gridCol w:w="3195"/>
    </w:tblGrid>
    <w:tr w:rsidR="00A417E3" w:rsidRPr="00460ECA" w14:paraId="459942DD" w14:textId="77777777" w:rsidTr="00A74514">
      <w:tc>
        <w:tcPr>
          <w:tcW w:w="3686" w:type="dxa"/>
          <w:hideMark/>
        </w:tcPr>
        <w:p w14:paraId="4555F1C3" w14:textId="77777777" w:rsidR="00A417E3" w:rsidRPr="00280E8C" w:rsidRDefault="00A417E3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3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0D2891D2" w14:textId="77777777" w:rsidR="00A417E3" w:rsidRDefault="00A417E3" w:rsidP="00A417E3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686EDFCE" w14:textId="77777777" w:rsidR="002E503D" w:rsidRPr="002E503D" w:rsidRDefault="002E503D" w:rsidP="00A417E3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2-07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08CDCB9" w14:textId="1BC23F57" w:rsidR="00A417E3" w:rsidRPr="00460ECA" w:rsidRDefault="003D6DDE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29.07.2022</w:t>
              </w:r>
            </w:p>
          </w:sdtContent>
        </w:sdt>
        <w:p w14:paraId="36FC547D" w14:textId="77777777" w:rsidR="00A417E3" w:rsidRPr="00280E8C" w:rsidRDefault="00A417E3" w:rsidP="00A66F3D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09420A7E" w14:textId="168B793D" w:rsidR="00A417E3" w:rsidRPr="003A35F7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="00216D71">
            <w:rPr>
              <w:noProof/>
            </w:rPr>
            <w:t>1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="00216D71">
            <w:rPr>
              <w:noProof/>
              <w:lang w:val="ru-RU"/>
            </w:rPr>
            <w:t>1</w:t>
          </w:r>
          <w:r w:rsidRPr="003A35F7">
            <w:rPr>
              <w:lang w:val="ru-RU"/>
            </w:rPr>
            <w:fldChar w:fldCharType="end"/>
          </w:r>
        </w:p>
      </w:tc>
    </w:tr>
    <w:bookmarkEnd w:id="3"/>
  </w:tbl>
  <w:p w14:paraId="23A6EFE1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84BD5" w14:textId="77777777" w:rsidR="009C0162" w:rsidRDefault="009C0162" w:rsidP="0011070C">
      <w:r>
        <w:separator/>
      </w:r>
    </w:p>
  </w:footnote>
  <w:footnote w:type="continuationSeparator" w:id="0">
    <w:p w14:paraId="6C289A8F" w14:textId="77777777" w:rsidR="009C0162" w:rsidRDefault="009C016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A01C3" w:rsidRPr="00D337DC" w14:paraId="58C9AD93" w14:textId="77777777" w:rsidTr="00781820">
      <w:trPr>
        <w:trHeight w:val="851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25BEFD1" w14:textId="03AB4BEF" w:rsidR="006A01C3" w:rsidRPr="00460ECA" w:rsidRDefault="006A01C3" w:rsidP="006A01C3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5D8CC22D" wp14:editId="7C021495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F93EBCC" w14:textId="1EAB5F7B" w:rsidR="006A01C3" w:rsidRPr="00D337DC" w:rsidRDefault="006A01C3" w:rsidP="006A01C3">
          <w:pPr>
            <w:autoSpaceDE w:val="0"/>
            <w:autoSpaceDN w:val="0"/>
            <w:adjustRightInd w:val="0"/>
            <w:spacing w:after="120"/>
            <w:rPr>
              <w:bCs/>
              <w:sz w:val="28"/>
              <w:szCs w:val="28"/>
            </w:rPr>
          </w:pPr>
          <w:r w:rsidRPr="009E4D11">
            <w:rPr>
              <w:sz w:val="24"/>
              <w:szCs w:val="24"/>
            </w:rPr>
            <w:t xml:space="preserve">Приложение № 1 к аттестату аккредитации № BY/112 </w:t>
          </w:r>
          <w:r>
            <w:rPr>
              <w:sz w:val="24"/>
              <w:szCs w:val="24"/>
            </w:rPr>
            <w:t>1.1790</w:t>
          </w:r>
        </w:p>
      </w:tc>
    </w:tr>
  </w:tbl>
  <w:p w14:paraId="4C14D0A5" w14:textId="7C2797E6" w:rsidR="00C24C3D" w:rsidRPr="006A01C3" w:rsidRDefault="00C24C3D" w:rsidP="00C24C3D">
    <w:pPr>
      <w:pStyle w:val="a7"/>
      <w:rPr>
        <w:sz w:val="2"/>
        <w:szCs w:val="2"/>
        <w:lang w:val="ru-RU"/>
      </w:rPr>
    </w:pPr>
  </w:p>
  <w:tbl>
    <w:tblPr>
      <w:tblW w:w="5227" w:type="pct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67"/>
      <w:gridCol w:w="1276"/>
      <w:gridCol w:w="851"/>
      <w:gridCol w:w="3827"/>
      <w:gridCol w:w="1648"/>
      <w:gridCol w:w="1896"/>
    </w:tblGrid>
    <w:tr w:rsidR="006A01C3" w:rsidRPr="00884370" w14:paraId="7A9B07C7" w14:textId="77777777" w:rsidTr="007C1683">
      <w:trPr>
        <w:trHeight w:val="276"/>
        <w:tblHeader/>
      </w:trPr>
      <w:tc>
        <w:tcPr>
          <w:tcW w:w="567" w:type="dxa"/>
          <w:vAlign w:val="center"/>
        </w:tcPr>
        <w:p w14:paraId="566488ED" w14:textId="77777777" w:rsidR="006A01C3" w:rsidRPr="00884370" w:rsidRDefault="006A01C3" w:rsidP="006A01C3">
          <w:pPr>
            <w:ind w:left="-45" w:right="-45"/>
            <w:jc w:val="center"/>
            <w:rPr>
              <w:bCs/>
              <w:sz w:val="22"/>
              <w:szCs w:val="22"/>
            </w:rPr>
          </w:pPr>
          <w:r w:rsidRPr="00884370">
            <w:rPr>
              <w:bCs/>
              <w:sz w:val="22"/>
              <w:szCs w:val="22"/>
            </w:rPr>
            <w:t>1</w:t>
          </w:r>
        </w:p>
      </w:tc>
      <w:tc>
        <w:tcPr>
          <w:tcW w:w="1276" w:type="dxa"/>
          <w:vAlign w:val="center"/>
        </w:tcPr>
        <w:p w14:paraId="69E5DBE3" w14:textId="77777777" w:rsidR="006A01C3" w:rsidRPr="00884370" w:rsidRDefault="006A01C3" w:rsidP="006A01C3">
          <w:pPr>
            <w:ind w:left="-45" w:right="-45"/>
            <w:jc w:val="center"/>
            <w:rPr>
              <w:bCs/>
              <w:sz w:val="22"/>
              <w:szCs w:val="22"/>
            </w:rPr>
          </w:pPr>
          <w:r w:rsidRPr="00884370">
            <w:rPr>
              <w:bCs/>
              <w:sz w:val="22"/>
              <w:szCs w:val="22"/>
            </w:rPr>
            <w:t>2</w:t>
          </w:r>
        </w:p>
      </w:tc>
      <w:tc>
        <w:tcPr>
          <w:tcW w:w="851" w:type="dxa"/>
          <w:vAlign w:val="center"/>
        </w:tcPr>
        <w:p w14:paraId="323193F8" w14:textId="77777777" w:rsidR="006A01C3" w:rsidRPr="00884370" w:rsidRDefault="006A01C3" w:rsidP="006A01C3">
          <w:pPr>
            <w:ind w:left="-45" w:right="-45"/>
            <w:jc w:val="center"/>
            <w:rPr>
              <w:bCs/>
              <w:sz w:val="22"/>
              <w:szCs w:val="22"/>
            </w:rPr>
          </w:pPr>
          <w:r w:rsidRPr="00884370">
            <w:rPr>
              <w:bCs/>
              <w:sz w:val="22"/>
              <w:szCs w:val="22"/>
            </w:rPr>
            <w:t>3</w:t>
          </w:r>
        </w:p>
      </w:tc>
      <w:tc>
        <w:tcPr>
          <w:tcW w:w="3827" w:type="dxa"/>
          <w:vAlign w:val="center"/>
        </w:tcPr>
        <w:p w14:paraId="33065847" w14:textId="77777777" w:rsidR="006A01C3" w:rsidRPr="00884370" w:rsidRDefault="006A01C3" w:rsidP="006A01C3">
          <w:pPr>
            <w:ind w:left="-45" w:right="-45"/>
            <w:jc w:val="center"/>
            <w:rPr>
              <w:bCs/>
              <w:sz w:val="22"/>
              <w:szCs w:val="22"/>
            </w:rPr>
          </w:pPr>
          <w:r w:rsidRPr="00884370">
            <w:rPr>
              <w:bCs/>
              <w:sz w:val="22"/>
              <w:szCs w:val="22"/>
            </w:rPr>
            <w:t>4</w:t>
          </w:r>
        </w:p>
      </w:tc>
      <w:tc>
        <w:tcPr>
          <w:tcW w:w="1648" w:type="dxa"/>
          <w:vAlign w:val="center"/>
        </w:tcPr>
        <w:p w14:paraId="157564B3" w14:textId="77777777" w:rsidR="006A01C3" w:rsidRPr="00884370" w:rsidRDefault="006A01C3" w:rsidP="006A01C3">
          <w:pPr>
            <w:ind w:left="-45" w:right="-45"/>
            <w:jc w:val="center"/>
            <w:rPr>
              <w:bCs/>
              <w:sz w:val="22"/>
              <w:szCs w:val="22"/>
            </w:rPr>
          </w:pPr>
          <w:r w:rsidRPr="00884370">
            <w:rPr>
              <w:bCs/>
              <w:sz w:val="22"/>
              <w:szCs w:val="22"/>
            </w:rPr>
            <w:t>5</w:t>
          </w:r>
        </w:p>
      </w:tc>
      <w:tc>
        <w:tcPr>
          <w:tcW w:w="1896" w:type="dxa"/>
          <w:vAlign w:val="center"/>
        </w:tcPr>
        <w:p w14:paraId="53A4F6C0" w14:textId="77777777" w:rsidR="006A01C3" w:rsidRPr="00884370" w:rsidRDefault="006A01C3" w:rsidP="006A01C3">
          <w:pPr>
            <w:ind w:left="-45" w:right="-45"/>
            <w:jc w:val="center"/>
            <w:rPr>
              <w:bCs/>
              <w:sz w:val="22"/>
              <w:szCs w:val="22"/>
            </w:rPr>
          </w:pPr>
          <w:r w:rsidRPr="00884370">
            <w:rPr>
              <w:bCs/>
              <w:sz w:val="22"/>
              <w:szCs w:val="22"/>
            </w:rPr>
            <w:t>6</w:t>
          </w:r>
        </w:p>
      </w:tc>
    </w:tr>
  </w:tbl>
  <w:p w14:paraId="3942E554" w14:textId="77777777" w:rsidR="006A01C3" w:rsidRPr="006A01C3" w:rsidRDefault="006A01C3" w:rsidP="00C24C3D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2544A57C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6DB57D2D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E83852E" wp14:editId="0698FCAC">
                <wp:extent cx="372110" cy="467995"/>
                <wp:effectExtent l="0" t="0" r="0" b="0"/>
                <wp:docPr id="1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6690120C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0113A17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FEE5520" w14:textId="77777777" w:rsidR="00F40980" w:rsidRPr="00804957" w:rsidRDefault="00F40980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58D5F6F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03397946">
    <w:abstractNumId w:val="6"/>
  </w:num>
  <w:num w:numId="2" w16cid:durableId="37896941">
    <w:abstractNumId w:val="7"/>
  </w:num>
  <w:num w:numId="3" w16cid:durableId="540675201">
    <w:abstractNumId w:val="4"/>
  </w:num>
  <w:num w:numId="4" w16cid:durableId="395015552">
    <w:abstractNumId w:val="1"/>
  </w:num>
  <w:num w:numId="5" w16cid:durableId="1889142074">
    <w:abstractNumId w:val="11"/>
  </w:num>
  <w:num w:numId="6" w16cid:durableId="374089505">
    <w:abstractNumId w:val="3"/>
  </w:num>
  <w:num w:numId="7" w16cid:durableId="25762067">
    <w:abstractNumId w:val="8"/>
  </w:num>
  <w:num w:numId="8" w16cid:durableId="1183786225">
    <w:abstractNumId w:val="5"/>
  </w:num>
  <w:num w:numId="9" w16cid:durableId="1501196904">
    <w:abstractNumId w:val="9"/>
  </w:num>
  <w:num w:numId="10" w16cid:durableId="112599126">
    <w:abstractNumId w:val="2"/>
  </w:num>
  <w:num w:numId="11" w16cid:durableId="1872759857">
    <w:abstractNumId w:val="0"/>
  </w:num>
  <w:num w:numId="12" w16cid:durableId="20455968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09"/>
    <w:rsid w:val="00001560"/>
    <w:rsid w:val="00022A72"/>
    <w:rsid w:val="00030948"/>
    <w:rsid w:val="000643A6"/>
    <w:rsid w:val="0009043E"/>
    <w:rsid w:val="0009264B"/>
    <w:rsid w:val="000A6CF1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512FA"/>
    <w:rsid w:val="001747CA"/>
    <w:rsid w:val="001843A0"/>
    <w:rsid w:val="001956F7"/>
    <w:rsid w:val="00195A33"/>
    <w:rsid w:val="001A4BEA"/>
    <w:rsid w:val="001B174D"/>
    <w:rsid w:val="001B2257"/>
    <w:rsid w:val="001E3D8F"/>
    <w:rsid w:val="001E6E80"/>
    <w:rsid w:val="00203440"/>
    <w:rsid w:val="0020355B"/>
    <w:rsid w:val="00216D71"/>
    <w:rsid w:val="00225907"/>
    <w:rsid w:val="00234CBD"/>
    <w:rsid w:val="0026099C"/>
    <w:rsid w:val="0027128E"/>
    <w:rsid w:val="00280064"/>
    <w:rsid w:val="00280E8C"/>
    <w:rsid w:val="002877C8"/>
    <w:rsid w:val="002900DE"/>
    <w:rsid w:val="00295A09"/>
    <w:rsid w:val="002D28AD"/>
    <w:rsid w:val="002E503D"/>
    <w:rsid w:val="002F0D32"/>
    <w:rsid w:val="003054C2"/>
    <w:rsid w:val="00305E11"/>
    <w:rsid w:val="0031023B"/>
    <w:rsid w:val="00342697"/>
    <w:rsid w:val="003717D2"/>
    <w:rsid w:val="003A28BE"/>
    <w:rsid w:val="003A7922"/>
    <w:rsid w:val="003B08E8"/>
    <w:rsid w:val="003B4E94"/>
    <w:rsid w:val="003C130A"/>
    <w:rsid w:val="003C2834"/>
    <w:rsid w:val="003D6DDE"/>
    <w:rsid w:val="003E26A2"/>
    <w:rsid w:val="00401D49"/>
    <w:rsid w:val="00407988"/>
    <w:rsid w:val="00410274"/>
    <w:rsid w:val="00416870"/>
    <w:rsid w:val="00436D0B"/>
    <w:rsid w:val="00437E07"/>
    <w:rsid w:val="00460ECA"/>
    <w:rsid w:val="00481260"/>
    <w:rsid w:val="004900FE"/>
    <w:rsid w:val="004A5E4C"/>
    <w:rsid w:val="004E5090"/>
    <w:rsid w:val="0050425C"/>
    <w:rsid w:val="00505771"/>
    <w:rsid w:val="00507CCF"/>
    <w:rsid w:val="00530F3D"/>
    <w:rsid w:val="00547530"/>
    <w:rsid w:val="0055563B"/>
    <w:rsid w:val="0056070B"/>
    <w:rsid w:val="00562D77"/>
    <w:rsid w:val="00563680"/>
    <w:rsid w:val="00582A8F"/>
    <w:rsid w:val="00592241"/>
    <w:rsid w:val="005C5B99"/>
    <w:rsid w:val="005C7B39"/>
    <w:rsid w:val="005D4205"/>
    <w:rsid w:val="005E250C"/>
    <w:rsid w:val="005E611E"/>
    <w:rsid w:val="00605AD3"/>
    <w:rsid w:val="00614867"/>
    <w:rsid w:val="00630922"/>
    <w:rsid w:val="00645468"/>
    <w:rsid w:val="00651B94"/>
    <w:rsid w:val="006534C3"/>
    <w:rsid w:val="00667C02"/>
    <w:rsid w:val="00697905"/>
    <w:rsid w:val="006A01C3"/>
    <w:rsid w:val="006A336B"/>
    <w:rsid w:val="006A4791"/>
    <w:rsid w:val="006C605F"/>
    <w:rsid w:val="006D1CDB"/>
    <w:rsid w:val="006D5DCE"/>
    <w:rsid w:val="00715A45"/>
    <w:rsid w:val="0071603C"/>
    <w:rsid w:val="00731452"/>
    <w:rsid w:val="00734508"/>
    <w:rsid w:val="00741FBB"/>
    <w:rsid w:val="0074243A"/>
    <w:rsid w:val="0075090E"/>
    <w:rsid w:val="007571AF"/>
    <w:rsid w:val="00781820"/>
    <w:rsid w:val="0079041E"/>
    <w:rsid w:val="00792698"/>
    <w:rsid w:val="007A1818"/>
    <w:rsid w:val="007A4175"/>
    <w:rsid w:val="007A4485"/>
    <w:rsid w:val="007C05FE"/>
    <w:rsid w:val="007C3A37"/>
    <w:rsid w:val="007D6455"/>
    <w:rsid w:val="008124DA"/>
    <w:rsid w:val="0081462F"/>
    <w:rsid w:val="00836710"/>
    <w:rsid w:val="008505BA"/>
    <w:rsid w:val="00856322"/>
    <w:rsid w:val="00872305"/>
    <w:rsid w:val="00877224"/>
    <w:rsid w:val="00884370"/>
    <w:rsid w:val="008A3E6F"/>
    <w:rsid w:val="008B1B9D"/>
    <w:rsid w:val="008C3521"/>
    <w:rsid w:val="008D3A5C"/>
    <w:rsid w:val="008D692C"/>
    <w:rsid w:val="008E1A04"/>
    <w:rsid w:val="008E2D26"/>
    <w:rsid w:val="008E350B"/>
    <w:rsid w:val="00913B16"/>
    <w:rsid w:val="00921A06"/>
    <w:rsid w:val="009230FC"/>
    <w:rsid w:val="00923449"/>
    <w:rsid w:val="00923868"/>
    <w:rsid w:val="0095347E"/>
    <w:rsid w:val="00973E20"/>
    <w:rsid w:val="00983EAE"/>
    <w:rsid w:val="00992CF6"/>
    <w:rsid w:val="009940B7"/>
    <w:rsid w:val="009A3A10"/>
    <w:rsid w:val="009A3E9D"/>
    <w:rsid w:val="009A4E21"/>
    <w:rsid w:val="009C0162"/>
    <w:rsid w:val="009C1C19"/>
    <w:rsid w:val="009C5D61"/>
    <w:rsid w:val="009D5A57"/>
    <w:rsid w:val="009E107F"/>
    <w:rsid w:val="009F3EB8"/>
    <w:rsid w:val="009F7389"/>
    <w:rsid w:val="00A04FE4"/>
    <w:rsid w:val="00A40143"/>
    <w:rsid w:val="00A417E3"/>
    <w:rsid w:val="00A46D5C"/>
    <w:rsid w:val="00A47C62"/>
    <w:rsid w:val="00A51D9A"/>
    <w:rsid w:val="00A66F3D"/>
    <w:rsid w:val="00A74B14"/>
    <w:rsid w:val="00A755C7"/>
    <w:rsid w:val="00A76F8A"/>
    <w:rsid w:val="00A82548"/>
    <w:rsid w:val="00A92ECA"/>
    <w:rsid w:val="00AD4B7A"/>
    <w:rsid w:val="00AE17DA"/>
    <w:rsid w:val="00B00CAF"/>
    <w:rsid w:val="00B06CF4"/>
    <w:rsid w:val="00B073DC"/>
    <w:rsid w:val="00B23CC4"/>
    <w:rsid w:val="00B344A4"/>
    <w:rsid w:val="00B371CD"/>
    <w:rsid w:val="00B47A0F"/>
    <w:rsid w:val="00B565D4"/>
    <w:rsid w:val="00B61580"/>
    <w:rsid w:val="00B72B97"/>
    <w:rsid w:val="00BB272F"/>
    <w:rsid w:val="00BB5AEF"/>
    <w:rsid w:val="00BC1C94"/>
    <w:rsid w:val="00BC40FF"/>
    <w:rsid w:val="00C00081"/>
    <w:rsid w:val="00C13371"/>
    <w:rsid w:val="00C24C3D"/>
    <w:rsid w:val="00C35ED8"/>
    <w:rsid w:val="00C379B5"/>
    <w:rsid w:val="00C46E4F"/>
    <w:rsid w:val="00C60464"/>
    <w:rsid w:val="00C66929"/>
    <w:rsid w:val="00C67DD7"/>
    <w:rsid w:val="00C74B15"/>
    <w:rsid w:val="00C81513"/>
    <w:rsid w:val="00C97BC9"/>
    <w:rsid w:val="00CA53E3"/>
    <w:rsid w:val="00CE4302"/>
    <w:rsid w:val="00CF4334"/>
    <w:rsid w:val="00D00EC8"/>
    <w:rsid w:val="00D03574"/>
    <w:rsid w:val="00D05D1F"/>
    <w:rsid w:val="00D11528"/>
    <w:rsid w:val="00D223F7"/>
    <w:rsid w:val="00D26543"/>
    <w:rsid w:val="00D30132"/>
    <w:rsid w:val="00D50B4E"/>
    <w:rsid w:val="00D876E6"/>
    <w:rsid w:val="00D96601"/>
    <w:rsid w:val="00DA5E7A"/>
    <w:rsid w:val="00DB1FAE"/>
    <w:rsid w:val="00DE6F93"/>
    <w:rsid w:val="00DF59A1"/>
    <w:rsid w:val="00DF7DAB"/>
    <w:rsid w:val="00E12F21"/>
    <w:rsid w:val="00E16A62"/>
    <w:rsid w:val="00E6157E"/>
    <w:rsid w:val="00E6207A"/>
    <w:rsid w:val="00E750F5"/>
    <w:rsid w:val="00E85116"/>
    <w:rsid w:val="00E95EA8"/>
    <w:rsid w:val="00EA24D7"/>
    <w:rsid w:val="00EA6CEB"/>
    <w:rsid w:val="00ED10E7"/>
    <w:rsid w:val="00EF5137"/>
    <w:rsid w:val="00F03330"/>
    <w:rsid w:val="00F10CDF"/>
    <w:rsid w:val="00F112F2"/>
    <w:rsid w:val="00F11FE3"/>
    <w:rsid w:val="00F32AF8"/>
    <w:rsid w:val="00F40980"/>
    <w:rsid w:val="00F42A42"/>
    <w:rsid w:val="00F45F0B"/>
    <w:rsid w:val="00F47F4D"/>
    <w:rsid w:val="00F701B8"/>
    <w:rsid w:val="00F85F8E"/>
    <w:rsid w:val="00F864B1"/>
    <w:rsid w:val="00F86DE9"/>
    <w:rsid w:val="00F90988"/>
    <w:rsid w:val="00F93BB0"/>
    <w:rsid w:val="00FC280E"/>
    <w:rsid w:val="00FD60F8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5F9F22"/>
  <w15:docId w15:val="{3E39D52C-4B48-404F-A3DC-3E0E9CA9A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aff0">
    <w:name w:val="Ячейка Знак"/>
    <w:link w:val="aff1"/>
    <w:locked/>
    <w:rsid w:val="00884370"/>
    <w:rPr>
      <w:rFonts w:ascii="Arial" w:hAnsi="Arial"/>
    </w:rPr>
  </w:style>
  <w:style w:type="paragraph" w:customStyle="1" w:styleId="aff1">
    <w:name w:val="Ячейка"/>
    <w:basedOn w:val="a"/>
    <w:link w:val="aff0"/>
    <w:rsid w:val="00884370"/>
    <w:pPr>
      <w:spacing w:before="60"/>
    </w:pPr>
    <w:rPr>
      <w:rFonts w:ascii="Arial" w:eastAsia="Calibri" w:hAnsi="Arial"/>
    </w:rPr>
  </w:style>
  <w:style w:type="paragraph" w:customStyle="1" w:styleId="aff2">
    <w:name w:val="ТекстТабл"/>
    <w:basedOn w:val="a"/>
    <w:rsid w:val="00884370"/>
    <w:pPr>
      <w:spacing w:before="60" w:after="6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losev\AppData\Local\SMBusiness\Files\334946_copies\&#1055;&#1088;&#1080;&#1084;&#1077;&#1088;%20&#1054;&#1040;%20&#1085;&#1072;%201%20&#1083;&#1080;&#1089;&#1090;&#1077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40248C9ED1645ABBB96BE8D61DAAE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E5161A-CACD-4FE6-B731-72C8F9E8FB8D}"/>
      </w:docPartPr>
      <w:docPartBody>
        <w:p w:rsidR="00C37CB8" w:rsidRDefault="007819F4">
          <w:pPr>
            <w:pStyle w:val="D40248C9ED1645ABBB96BE8D61DAAEA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A27033912DF54CBBAC7B9879485FDD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9C4933-0F6B-48D4-9DA1-6970E9789CDD}"/>
      </w:docPartPr>
      <w:docPartBody>
        <w:p w:rsidR="00315F00" w:rsidRDefault="00400856" w:rsidP="00400856">
          <w:pPr>
            <w:pStyle w:val="A27033912DF54CBBAC7B9879485FDD27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F8F87ADC20040A8A19B7B959EBAB0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3507BD-1586-42DC-8832-BFD3120A75FC}"/>
      </w:docPartPr>
      <w:docPartBody>
        <w:p w:rsidR="00315F00" w:rsidRDefault="00400856" w:rsidP="00400856">
          <w:pPr>
            <w:pStyle w:val="CF8F87ADC20040A8A19B7B959EBAB07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93A75CCB6C545B68CCAA7EAD129F0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145F36-4DDE-48BC-BD22-C8FF376B00D8}"/>
      </w:docPartPr>
      <w:docPartBody>
        <w:p w:rsidR="00315F00" w:rsidRDefault="00400856" w:rsidP="00400856">
          <w:pPr>
            <w:pStyle w:val="A93A75CCB6C545B68CCAA7EAD129F081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2E69958040B432E8A856C1921A0C2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1224E7-24F8-4067-8BA8-F0217585E24B}"/>
      </w:docPartPr>
      <w:docPartBody>
        <w:p w:rsidR="00315F00" w:rsidRDefault="00400856" w:rsidP="00400856">
          <w:pPr>
            <w:pStyle w:val="B2E69958040B432E8A856C1921A0C23E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9F4"/>
    <w:rsid w:val="00101DFB"/>
    <w:rsid w:val="00315F00"/>
    <w:rsid w:val="00400856"/>
    <w:rsid w:val="006E18E7"/>
    <w:rsid w:val="007819F4"/>
    <w:rsid w:val="009D7E4A"/>
    <w:rsid w:val="00A54A2B"/>
    <w:rsid w:val="00C37CB8"/>
    <w:rsid w:val="00ED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400856"/>
    <w:rPr>
      <w:color w:val="808080"/>
    </w:rPr>
  </w:style>
  <w:style w:type="paragraph" w:customStyle="1" w:styleId="D40248C9ED1645ABBB96BE8D61DAAEAA">
    <w:name w:val="D40248C9ED1645ABBB96BE8D61DAAEAA"/>
  </w:style>
  <w:style w:type="paragraph" w:customStyle="1" w:styleId="A27033912DF54CBBAC7B9879485FDD27">
    <w:name w:val="A27033912DF54CBBAC7B9879485FDD27"/>
    <w:rsid w:val="00400856"/>
  </w:style>
  <w:style w:type="paragraph" w:customStyle="1" w:styleId="CF8F87ADC20040A8A19B7B959EBAB078">
    <w:name w:val="CF8F87ADC20040A8A19B7B959EBAB078"/>
    <w:rsid w:val="00400856"/>
  </w:style>
  <w:style w:type="paragraph" w:customStyle="1" w:styleId="A93A75CCB6C545B68CCAA7EAD129F081">
    <w:name w:val="A93A75CCB6C545B68CCAA7EAD129F081"/>
    <w:rsid w:val="00400856"/>
  </w:style>
  <w:style w:type="paragraph" w:customStyle="1" w:styleId="B2E69958040B432E8A856C1921A0C23E">
    <w:name w:val="B2E69958040B432E8A856C1921A0C23E"/>
    <w:rsid w:val="004008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B344B-CC77-4732-B1FE-59107EB5E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1 листе для испытательных лабораторий</Template>
  <TotalTime>2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 Алексей Витальевич</dc:creator>
  <cp:keywords/>
  <cp:lastModifiedBy>Гиль Юрий Степанович</cp:lastModifiedBy>
  <cp:revision>3</cp:revision>
  <cp:lastPrinted>2022-07-25T14:43:00Z</cp:lastPrinted>
  <dcterms:created xsi:type="dcterms:W3CDTF">2022-09-28T07:23:00Z</dcterms:created>
  <dcterms:modified xsi:type="dcterms:W3CDTF">2022-11-09T07:43:00Z</dcterms:modified>
</cp:coreProperties>
</file>