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F95885E" w14:textId="77777777" w:rsidTr="00D45009">
        <w:tc>
          <w:tcPr>
            <w:tcW w:w="6379" w:type="dxa"/>
            <w:vMerge w:val="restart"/>
          </w:tcPr>
          <w:p w14:paraId="00238C2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6EC53BD7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1782426"/>
                <w:placeholder>
                  <w:docPart w:val="CC73D5BE079142AC83EC8F8A5BE6443C"/>
                </w:placeholder>
                <w:text/>
              </w:sdtPr>
              <w:sdtEndPr/>
              <w:sdtContent>
                <w:r w:rsidR="005D4205" w:rsidRPr="00F038F3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7F66CA" w14:paraId="5B9E3F68" w14:textId="77777777" w:rsidTr="00D45009">
        <w:tc>
          <w:tcPr>
            <w:tcW w:w="6379" w:type="dxa"/>
            <w:vMerge/>
          </w:tcPr>
          <w:p w14:paraId="469D372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85A4F3B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75A3BD34" w14:textId="77777777" w:rsidTr="00D45009">
        <w:tc>
          <w:tcPr>
            <w:tcW w:w="6379" w:type="dxa"/>
            <w:vMerge/>
          </w:tcPr>
          <w:p w14:paraId="60F362B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41F73A0" w14:textId="575E8873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№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 xml:space="preserve"> BY/112 </w:t>
            </w:r>
            <w:r w:rsidR="00D45009">
              <w:rPr>
                <w:rFonts w:eastAsia="Calibri" w:cs="Times New Roman"/>
                <w:sz w:val="28"/>
                <w:szCs w:val="28"/>
              </w:rPr>
              <w:t>2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>.</w:t>
            </w:r>
            <w:r w:rsidR="00D45009">
              <w:rPr>
                <w:rFonts w:eastAsia="Calibri" w:cs="Times New Roman"/>
                <w:sz w:val="28"/>
                <w:szCs w:val="28"/>
              </w:rPr>
              <w:t>5123</w:t>
            </w:r>
          </w:p>
        </w:tc>
      </w:tr>
      <w:tr w:rsidR="00F40980" w:rsidRPr="007F66CA" w14:paraId="244346F6" w14:textId="77777777" w:rsidTr="00D45009">
        <w:tc>
          <w:tcPr>
            <w:tcW w:w="6379" w:type="dxa"/>
            <w:vMerge/>
          </w:tcPr>
          <w:p w14:paraId="259E6C4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9AD9BEA" w14:textId="18E8C248" w:rsidR="00F40980" w:rsidRPr="00F038F3" w:rsidRDefault="00F40980" w:rsidP="00F40980">
            <w:pPr>
              <w:rPr>
                <w:rFonts w:eastAsia="Calibri"/>
                <w:sz w:val="28"/>
                <w:szCs w:val="28"/>
              </w:rPr>
            </w:pPr>
            <w:r w:rsidRPr="00F038F3">
              <w:rPr>
                <w:rFonts w:eastAsia="Calibri"/>
                <w:sz w:val="28"/>
                <w:szCs w:val="28"/>
              </w:rPr>
              <w:t xml:space="preserve">от </w:t>
            </w:r>
            <w:r w:rsidR="00D45009">
              <w:rPr>
                <w:rFonts w:eastAsia="Calibri"/>
                <w:sz w:val="28"/>
                <w:szCs w:val="28"/>
              </w:rPr>
              <w:t>21</w:t>
            </w:r>
            <w:r w:rsidR="005C7B39" w:rsidRPr="00F038F3">
              <w:rPr>
                <w:rFonts w:eastAsia="Calibri"/>
                <w:sz w:val="28"/>
                <w:szCs w:val="28"/>
              </w:rPr>
              <w:t>.0</w:t>
            </w:r>
            <w:r w:rsidR="00D45009">
              <w:rPr>
                <w:rFonts w:eastAsia="Calibri"/>
                <w:sz w:val="28"/>
                <w:szCs w:val="28"/>
              </w:rPr>
              <w:t>6</w:t>
            </w:r>
            <w:r w:rsidR="005C7B39" w:rsidRPr="00F038F3">
              <w:rPr>
                <w:rFonts w:eastAsia="Calibri"/>
                <w:sz w:val="28"/>
                <w:szCs w:val="28"/>
              </w:rPr>
              <w:t>.20</w:t>
            </w:r>
            <w:r w:rsidR="00D45009">
              <w:rPr>
                <w:rFonts w:eastAsia="Calibri"/>
                <w:sz w:val="28"/>
                <w:szCs w:val="28"/>
              </w:rPr>
              <w:t>19</w:t>
            </w:r>
          </w:p>
        </w:tc>
      </w:tr>
      <w:tr w:rsidR="00F40980" w:rsidRPr="007F66CA" w14:paraId="4F10116E" w14:textId="77777777" w:rsidTr="00D45009">
        <w:tc>
          <w:tcPr>
            <w:tcW w:w="6379" w:type="dxa"/>
            <w:vMerge/>
          </w:tcPr>
          <w:p w14:paraId="440614D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85B901F" w14:textId="3CAF9B06" w:rsidR="00582A8F" w:rsidRPr="00F038F3" w:rsidRDefault="00582A8F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2087602877"/>
                <w:placeholder>
                  <w:docPart w:val="63FE836588BA4032859C5A562A06040D"/>
                </w:placeholder>
                <w:text/>
              </w:sdtPr>
              <w:sdtEndPr/>
              <w:sdtContent>
                <w:r w:rsidR="00F048BD" w:rsidRPr="00F038F3">
                  <w:rPr>
                    <w:rFonts w:eastAsia="Calibri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2BB4B853" w14:textId="3A0749C9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3EA639BBDB364A34B71A66CF29FB9EC9"/>
                </w:placeholder>
              </w:sdtPr>
              <w:sdtEndPr/>
              <w:sdtContent>
                <w:r w:rsidR="00D45009">
                  <w:rPr>
                    <w:rFonts w:eastAsia="Calibri" w:cs="Times New Roman"/>
                    <w:sz w:val="28"/>
                    <w:szCs w:val="28"/>
                  </w:rPr>
                  <w:t>2</w:t>
                </w:r>
              </w:sdtContent>
            </w:sdt>
            <w:r w:rsidRPr="00F038F3">
              <w:rPr>
                <w:rFonts w:eastAsia="Calibri" w:cs="Times New Roman"/>
                <w:sz w:val="28"/>
                <w:szCs w:val="28"/>
              </w:rPr>
              <w:t xml:space="preserve"> листах</w:t>
            </w:r>
          </w:p>
        </w:tc>
      </w:tr>
      <w:tr w:rsidR="00F40980" w:rsidRPr="007F66CA" w14:paraId="0F8518C1" w14:textId="77777777" w:rsidTr="00D45009">
        <w:tc>
          <w:tcPr>
            <w:tcW w:w="6379" w:type="dxa"/>
            <w:vMerge/>
          </w:tcPr>
          <w:p w14:paraId="36799B8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2505977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3401833"/>
                <w:placeholder>
                  <w:docPart w:val="928343CCB824450883073FFCD08523C7"/>
                </w:placeholder>
                <w:text/>
              </w:sdtPr>
              <w:sdtEndPr/>
              <w:sdtContent>
                <w:r w:rsidR="005C7B39" w:rsidRPr="00F038F3">
                  <w:rPr>
                    <w:rFonts w:eastAsia="Calibri" w:cs="Times New Roman"/>
                    <w:sz w:val="28"/>
                    <w:szCs w:val="28"/>
                  </w:rPr>
                  <w:t>01</w:t>
                </w:r>
              </w:sdtContent>
            </w:sdt>
          </w:p>
        </w:tc>
      </w:tr>
      <w:bookmarkEnd w:id="0"/>
    </w:tbl>
    <w:p w14:paraId="0013549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E5741CF" w14:textId="77777777" w:rsidTr="00F40980">
        <w:tc>
          <w:tcPr>
            <w:tcW w:w="9751" w:type="dxa"/>
            <w:gridSpan w:val="2"/>
          </w:tcPr>
          <w:p w14:paraId="00A112B4" w14:textId="27B86E19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1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F1699164E5A44C0B3F750D1130F0339"/>
                </w:placeholder>
                <w:date w:fullDate="2024-06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D45009">
                  <w:rPr>
                    <w:rStyle w:val="38"/>
                    <w:szCs w:val="28"/>
                  </w:rPr>
                  <w:t>21 июня 2024 года</w:t>
                </w:r>
              </w:sdtContent>
            </w:sdt>
            <w:bookmarkEnd w:id="2"/>
          </w:p>
        </w:tc>
      </w:tr>
      <w:tr w:rsidR="00D223F7" w:rsidRPr="007F66CA" w14:paraId="34042FFA" w14:textId="77777777" w:rsidTr="00F40980">
        <w:tc>
          <w:tcPr>
            <w:tcW w:w="5678" w:type="dxa"/>
          </w:tcPr>
          <w:p w14:paraId="34846F18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7A6C5E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4B7C564A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1"/>
          <w:p w14:paraId="45B00BD1" w14:textId="77777777" w:rsidR="00D45009" w:rsidRDefault="00D45009" w:rsidP="00D50B4E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D45009">
              <w:rPr>
                <w:sz w:val="28"/>
                <w:szCs w:val="28"/>
                <w:lang w:val="ru-RU"/>
              </w:rPr>
              <w:t>испытательной лаборатории</w:t>
            </w:r>
            <w:r w:rsidRPr="007F66CA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0216068" w14:textId="46282399" w:rsidR="007A4485" w:rsidRPr="007F66CA" w:rsidRDefault="00D45009" w:rsidP="00D45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Общества с ограниченной ответственностью «Альпиндустрия»</w:t>
            </w:r>
          </w:p>
        </w:tc>
      </w:tr>
    </w:tbl>
    <w:p w14:paraId="7C072CEC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2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710"/>
        <w:gridCol w:w="2410"/>
        <w:gridCol w:w="1984"/>
        <w:gridCol w:w="1984"/>
      </w:tblGrid>
      <w:tr w:rsidR="00F40980" w:rsidRPr="007A4175" w14:paraId="25477236" w14:textId="77777777" w:rsidTr="00C51BAC">
        <w:trPr>
          <w:trHeight w:val="1277"/>
        </w:trPr>
        <w:tc>
          <w:tcPr>
            <w:tcW w:w="567" w:type="dxa"/>
            <w:vAlign w:val="center"/>
          </w:tcPr>
          <w:p w14:paraId="3A5343F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2763E3E7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10" w:type="dxa"/>
            <w:vAlign w:val="center"/>
          </w:tcPr>
          <w:p w14:paraId="3E2AE81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vAlign w:val="center"/>
          </w:tcPr>
          <w:p w14:paraId="0F1685A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CB702E1" w14:textId="77777777" w:rsidR="00D45009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6E126CEC" w14:textId="21664D7A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53E9935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vAlign w:val="center"/>
          </w:tcPr>
          <w:p w14:paraId="42C6695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C313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DB955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0FCD35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4" w:type="dxa"/>
            <w:vAlign w:val="center"/>
          </w:tcPr>
          <w:p w14:paraId="4E458FC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AA45F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4C2D0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D67C31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B39AD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9ED2745" w14:textId="77777777" w:rsidR="00C51BAC" w:rsidRPr="00C51BAC" w:rsidRDefault="00C51BAC">
      <w:pPr>
        <w:rPr>
          <w:sz w:val="2"/>
          <w:szCs w:val="2"/>
        </w:rPr>
      </w:pPr>
    </w:p>
    <w:tbl>
      <w:tblPr>
        <w:tblW w:w="4932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842"/>
        <w:gridCol w:w="710"/>
        <w:gridCol w:w="2410"/>
        <w:gridCol w:w="1984"/>
        <w:gridCol w:w="1984"/>
      </w:tblGrid>
      <w:tr w:rsidR="0090767F" w:rsidRPr="0038569C" w14:paraId="12F75ED3" w14:textId="77777777" w:rsidTr="00C51BAC">
        <w:trPr>
          <w:trHeight w:val="240"/>
          <w:tblHeader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54820" w14:textId="77777777" w:rsidR="0090767F" w:rsidRPr="00D45009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450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CCA8B" w14:textId="77777777" w:rsidR="0090767F" w:rsidRPr="00D45009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450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304F2" w14:textId="77777777" w:rsidR="0090767F" w:rsidRPr="00D45009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450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F19892" w14:textId="77777777" w:rsidR="0090767F" w:rsidRPr="00D45009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450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76FF04" w14:textId="77777777" w:rsidR="0090767F" w:rsidRPr="00D45009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450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21E76" w14:textId="77777777" w:rsidR="0090767F" w:rsidRPr="00D45009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450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3691692B" w14:textId="0BB84EA6" w:rsidTr="00D45009">
        <w:trPr>
          <w:trHeight w:val="96"/>
        </w:trPr>
        <w:tc>
          <w:tcPr>
            <w:tcW w:w="9497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D82D8" w14:textId="67243B5A" w:rsidR="0090767F" w:rsidRPr="00D45009" w:rsidRDefault="005276EE" w:rsidP="00D45009">
            <w:pPr>
              <w:jc w:val="center"/>
              <w:rPr>
                <w:b/>
                <w:bCs/>
                <w:sz w:val="22"/>
                <w:szCs w:val="22"/>
              </w:rPr>
            </w:pPr>
            <w:r w:rsidRPr="005276EE">
              <w:rPr>
                <w:b/>
                <w:bCs/>
                <w:sz w:val="22"/>
                <w:szCs w:val="22"/>
              </w:rPr>
              <w:t>ул. Кольцевая, 4, офис 11, 223043, д. Цнянка,  с/с Папернянский, Минский район</w:t>
            </w:r>
          </w:p>
        </w:tc>
        <w:tc>
          <w:p w14:paraId="3691692B" w14:textId="0BB84EA6" w:rsidR="0090767F" w:rsidRPr="0038569C" w:rsidRDefault="005276EE">
            <w:r w:rsidRPr="005276EE">
              <w:t>ул. Кольцевая, 4, офис 11, 223043, д. Цнянка,  с/с Папернянский, Минский район, Минская область</w:t>
            </w:r>
          </w:p>
        </w:tc>
      </w:tr>
      <w:tr w:rsidR="00D45009" w:rsidRPr="00C53465" w14:paraId="7E8269F7" w14:textId="77777777" w:rsidTr="00C51B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0BB6" w14:textId="2E132F3C" w:rsidR="00D45009" w:rsidRPr="00D45009" w:rsidRDefault="00D45009" w:rsidP="00104187">
            <w:pPr>
              <w:ind w:left="-105" w:right="-113"/>
              <w:jc w:val="center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1.1</w:t>
            </w:r>
            <w:r w:rsidR="001041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CF2C0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Волоконно-оптические линии связи (ВОЛС), включая пассивные оптические сети (PON)</w:t>
            </w:r>
          </w:p>
          <w:p w14:paraId="79997AFA" w14:textId="2BF86369" w:rsidR="00D45009" w:rsidRPr="00D45009" w:rsidRDefault="00D45009" w:rsidP="00104187">
            <w:pPr>
              <w:ind w:left="-57" w:right="-57"/>
              <w:jc w:val="center"/>
              <w:rPr>
                <w:sz w:val="22"/>
                <w:szCs w:val="22"/>
              </w:rPr>
            </w:pPr>
            <w:r w:rsidRPr="00D4500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264CE5EE" wp14:editId="1DA3B235">
                      <wp:simplePos x="0" y="0"/>
                      <wp:positionH relativeFrom="column">
                        <wp:posOffset>2115820</wp:posOffset>
                      </wp:positionH>
                      <wp:positionV relativeFrom="page">
                        <wp:posOffset>5573395</wp:posOffset>
                      </wp:positionV>
                      <wp:extent cx="1612900" cy="403225"/>
                      <wp:effectExtent l="0" t="0" r="25400" b="15875"/>
                      <wp:wrapNone/>
                      <wp:docPr id="426930348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1D9108" w14:textId="77777777" w:rsidR="00D45009" w:rsidRPr="00CA4E3C" w:rsidRDefault="00D45009" w:rsidP="00D45009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 w:rsidRPr="00CA4E3C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23.07.2021</w:t>
                                  </w:r>
                                </w:p>
                                <w:p w14:paraId="5C51DB3D" w14:textId="77777777" w:rsidR="00D45009" w:rsidRPr="00CA4E3C" w:rsidRDefault="00D45009" w:rsidP="00D45009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CA4E3C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CE5EE" id="Прямоугольник 1" o:spid="_x0000_s1026" style="position:absolute;left:0;text-align:left;margin-left:166.6pt;margin-top:438.85pt;width:127pt;height:3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" fillcolor="window" strokecolor="window" strokeweight="1pt">
                      <v:path arrowok="t"/>
                      <v:textbox>
                        <w:txbxContent>
                          <w:p w14:paraId="6F1D9108" w14:textId="77777777" w:rsidR="00D45009" w:rsidRPr="00CA4E3C" w:rsidRDefault="00D45009" w:rsidP="00D45009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 w:rsidRPr="00CA4E3C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23.07.2021</w:t>
                            </w:r>
                          </w:p>
                          <w:p w14:paraId="5C51DB3D" w14:textId="77777777" w:rsidR="00D45009" w:rsidRPr="00CA4E3C" w:rsidRDefault="00D45009" w:rsidP="00D45009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CA4E3C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B0C0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27.31/</w:t>
            </w:r>
          </w:p>
          <w:p w14:paraId="44FC66D4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33.110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AA21" w14:textId="77777777" w:rsid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 xml:space="preserve">Километрическое </w:t>
            </w:r>
          </w:p>
          <w:p w14:paraId="424D9CC4" w14:textId="77777777" w:rsid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 xml:space="preserve">затухание строительной длины. </w:t>
            </w:r>
          </w:p>
          <w:p w14:paraId="2201ABE2" w14:textId="6E65612B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Коэффициент затухания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C0EA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СТБ 1201-2012</w:t>
            </w:r>
          </w:p>
          <w:p w14:paraId="7D0DA7A1" w14:textId="77777777" w:rsidR="00D45009" w:rsidRDefault="00D45009" w:rsidP="00D45009">
            <w:pPr>
              <w:ind w:left="-57" w:right="-103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 xml:space="preserve">Прил. А, </w:t>
            </w:r>
          </w:p>
          <w:p w14:paraId="6A94933E" w14:textId="3683E5A4" w:rsidR="00D45009" w:rsidRPr="00D45009" w:rsidRDefault="00D45009" w:rsidP="00D45009">
            <w:pPr>
              <w:ind w:left="-57" w:right="-103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табл. А.1-А.8</w:t>
            </w:r>
          </w:p>
          <w:p w14:paraId="3F9765EF" w14:textId="6869BE90" w:rsid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 xml:space="preserve">212-2010, </w:t>
            </w:r>
          </w:p>
          <w:p w14:paraId="60E1A13D" w14:textId="49EA60FB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Прил. А, п.А.1.2, Прил. Б, п.Б.2, Б.8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9AB2" w14:textId="66733171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МВИ.Гр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>3205-2019</w:t>
            </w:r>
          </w:p>
        </w:tc>
      </w:tr>
      <w:tr w:rsidR="00D45009" w:rsidRPr="00C53465" w14:paraId="699E83AE" w14:textId="77777777" w:rsidTr="00C51B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179F" w14:textId="3107E83D" w:rsidR="00D45009" w:rsidRPr="00D45009" w:rsidRDefault="00D45009" w:rsidP="00104187">
            <w:pPr>
              <w:ind w:left="-105" w:right="-113"/>
              <w:jc w:val="center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1.2</w:t>
            </w:r>
            <w:r w:rsidR="001041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F285E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6DC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27.31/</w:t>
            </w:r>
          </w:p>
          <w:p w14:paraId="4A14414D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33.110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F67A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Общее затухание ВОЛС. Затухание ЭКУ. Общее затухание на распределительно-абонентском участке сети PON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9ED4" w14:textId="7009470D" w:rsid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 xml:space="preserve">212-2010, </w:t>
            </w:r>
          </w:p>
          <w:p w14:paraId="2D114F15" w14:textId="2E2E591E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Прил. А, п.А.1.3, Прил. Б, п.Б.6, Б.9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AB47" w14:textId="6FE50E5C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МВИ.Гр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>3205-2019</w:t>
            </w:r>
          </w:p>
        </w:tc>
      </w:tr>
      <w:tr w:rsidR="00D45009" w:rsidRPr="00C53465" w14:paraId="13D171FA" w14:textId="77777777" w:rsidTr="00C51B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8F98" w14:textId="17654507" w:rsidR="00D45009" w:rsidRPr="00D45009" w:rsidRDefault="00D45009" w:rsidP="00104187">
            <w:pPr>
              <w:ind w:left="-105" w:right="-113"/>
              <w:jc w:val="center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1.3</w:t>
            </w:r>
            <w:r w:rsidR="001041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7647A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873F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27.31/</w:t>
            </w:r>
          </w:p>
          <w:p w14:paraId="21DF42B2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33.110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7318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Распределение значений потерь в неразъемных соединениях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F08" w14:textId="563CEAF0" w:rsid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 xml:space="preserve">212-2010, </w:t>
            </w:r>
          </w:p>
          <w:p w14:paraId="038EC693" w14:textId="77777777" w:rsid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 xml:space="preserve">Прил. А, п.А.1.4 </w:t>
            </w:r>
          </w:p>
          <w:p w14:paraId="7E621DAE" w14:textId="53F1EFF1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Прил. Б, п.Б.3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A4BC" w14:textId="7F8523CA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МВИ.Гр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>3205-2019</w:t>
            </w:r>
          </w:p>
        </w:tc>
      </w:tr>
      <w:tr w:rsidR="00D45009" w:rsidRPr="00C53465" w14:paraId="0F9418CE" w14:textId="77777777" w:rsidTr="00C51B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47B4" w14:textId="2315E15B" w:rsidR="00D45009" w:rsidRPr="00D45009" w:rsidRDefault="00D45009" w:rsidP="00104187">
            <w:pPr>
              <w:ind w:left="-105" w:right="-113"/>
              <w:jc w:val="center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1.4</w:t>
            </w:r>
            <w:r w:rsidR="001041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1B3F5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A99A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27.31/</w:t>
            </w:r>
          </w:p>
          <w:p w14:paraId="60944C7D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33.110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458E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30F8" w14:textId="6C5F24E9" w:rsid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 xml:space="preserve">212-2010, </w:t>
            </w:r>
          </w:p>
          <w:p w14:paraId="2D4432E0" w14:textId="17649699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Прил. А, п.А.1.5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907F" w14:textId="46DB108D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МВИ.Гр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>3205-2019</w:t>
            </w:r>
          </w:p>
        </w:tc>
      </w:tr>
      <w:tr w:rsidR="00D45009" w:rsidRPr="00C53465" w14:paraId="0F8E763F" w14:textId="77777777" w:rsidTr="00C51B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40F2" w14:textId="1973224C" w:rsidR="00D45009" w:rsidRPr="00D45009" w:rsidRDefault="00D45009" w:rsidP="00104187">
            <w:pPr>
              <w:ind w:left="-105" w:right="-113"/>
              <w:jc w:val="center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1.5</w:t>
            </w:r>
            <w:r w:rsidR="001041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060E6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415C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27.31/</w:t>
            </w:r>
          </w:p>
          <w:p w14:paraId="719205D0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33.110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00E4" w14:textId="65004B3A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Затухание ЭКУ приведенное к длине 1 км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DE86" w14:textId="4C652E69" w:rsid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 xml:space="preserve">212-2010 </w:t>
            </w:r>
          </w:p>
          <w:p w14:paraId="3D8CE3B3" w14:textId="4E4D5536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Прил. А, п.А.1.2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1EB2" w14:textId="324DBD6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МВИ.Гр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>3205-2019</w:t>
            </w:r>
          </w:p>
        </w:tc>
      </w:tr>
      <w:tr w:rsidR="00D45009" w:rsidRPr="00C53465" w14:paraId="192F8B46" w14:textId="77777777" w:rsidTr="00C51B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11B8" w14:textId="70F786F6" w:rsidR="00D45009" w:rsidRPr="00D45009" w:rsidRDefault="00D45009" w:rsidP="00104187">
            <w:pPr>
              <w:ind w:left="-105" w:right="-113"/>
              <w:jc w:val="center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1.6</w:t>
            </w:r>
            <w:r w:rsidR="001041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C0F2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DC7C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27.31/</w:t>
            </w:r>
          </w:p>
          <w:p w14:paraId="679028FB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33.110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1E45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C422" w14:textId="0B8F5921" w:rsid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 xml:space="preserve">212-2010, </w:t>
            </w:r>
          </w:p>
          <w:p w14:paraId="147304ED" w14:textId="0CC76F5C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Прил. Б, п.Б.2, Б.4, Б.5, Б.7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B2FE" w14:textId="5F27AED0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МВИ.Гр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>3205-2019</w:t>
            </w:r>
          </w:p>
        </w:tc>
      </w:tr>
      <w:tr w:rsidR="00D45009" w:rsidRPr="00C53465" w14:paraId="3D742542" w14:textId="77777777" w:rsidTr="00C51B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BD78" w14:textId="630184E6" w:rsidR="00D45009" w:rsidRPr="00D45009" w:rsidRDefault="00D45009" w:rsidP="00104187">
            <w:pPr>
              <w:ind w:left="-105" w:right="-113"/>
              <w:jc w:val="center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lastRenderedPageBreak/>
              <w:t>1.7</w:t>
            </w:r>
            <w:r w:rsidR="001041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718B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Волоконно-оптические линии связи (ВОЛС), включая пассивные оптические сети (PON)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03D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27.31/</w:t>
            </w:r>
          </w:p>
          <w:p w14:paraId="10C09FFC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48A2" w14:textId="77777777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Электрическое сопротивление изоляции наружного полиэтиленового шланга оптического кабеля между металлической броней и землей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A5A0" w14:textId="59F687BD" w:rsid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 xml:space="preserve">212-2010 </w:t>
            </w:r>
          </w:p>
          <w:p w14:paraId="34767E8A" w14:textId="77777777" w:rsid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 xml:space="preserve">Прил. А, п.А.2.1, </w:t>
            </w:r>
          </w:p>
          <w:p w14:paraId="79DD50A1" w14:textId="4F84CB42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табл. А.2, п.5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3244" w14:textId="758F9BDF" w:rsidR="00D45009" w:rsidRPr="00D45009" w:rsidRDefault="00D45009" w:rsidP="00D45009">
            <w:pPr>
              <w:ind w:left="-57" w:right="-57"/>
              <w:rPr>
                <w:sz w:val="22"/>
                <w:szCs w:val="22"/>
              </w:rPr>
            </w:pPr>
            <w:r w:rsidRPr="00D45009">
              <w:rPr>
                <w:sz w:val="22"/>
                <w:szCs w:val="22"/>
              </w:rPr>
              <w:t>МВИ.Гр</w:t>
            </w:r>
            <w:r>
              <w:rPr>
                <w:sz w:val="22"/>
                <w:szCs w:val="22"/>
              </w:rPr>
              <w:t xml:space="preserve"> </w:t>
            </w:r>
            <w:r w:rsidRPr="00D45009">
              <w:rPr>
                <w:sz w:val="22"/>
                <w:szCs w:val="22"/>
              </w:rPr>
              <w:t>3205-2019</w:t>
            </w:r>
          </w:p>
        </w:tc>
      </w:tr>
    </w:tbl>
    <w:p w14:paraId="3CF08D90" w14:textId="77777777" w:rsidR="00E41B5C" w:rsidRDefault="00E41B5C" w:rsidP="00D50B4E">
      <w:pPr>
        <w:rPr>
          <w:b/>
        </w:rPr>
      </w:pPr>
    </w:p>
    <w:p w14:paraId="7373910B" w14:textId="77777777" w:rsidR="00D50B4E" w:rsidRPr="006D33D8" w:rsidRDefault="00EA24D7" w:rsidP="00D50B4E">
      <w:pPr>
        <w:rPr>
          <w:b/>
        </w:rPr>
      </w:pPr>
      <w:bookmarkStart w:id="3" w:name="_Hlk106195566"/>
      <w:r w:rsidRPr="006D33D8">
        <w:rPr>
          <w:b/>
        </w:rPr>
        <w:t xml:space="preserve">Примечание: </w:t>
      </w:r>
    </w:p>
    <w:p w14:paraId="33905AF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43FF8FD3" w14:textId="77777777" w:rsidR="00D50B4E" w:rsidRDefault="00D50B4E" w:rsidP="00D50B4E">
      <w:pPr>
        <w:rPr>
          <w:color w:val="000000"/>
          <w:sz w:val="28"/>
          <w:szCs w:val="28"/>
        </w:rPr>
      </w:pPr>
    </w:p>
    <w:p w14:paraId="3E3D6B6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4EB29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258EE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E874D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ED7EB33" w14:textId="142D1AB5" w:rsidR="00D50B4E" w:rsidRPr="00916A1F" w:rsidRDefault="00D50B4E" w:rsidP="00D45009">
      <w:pPr>
        <w:ind w:right="282"/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D45009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3"/>
    </w:p>
    <w:sectPr w:rsidR="00D50B4E" w:rsidRPr="00916A1F" w:rsidSect="008130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A6474" w14:textId="77777777" w:rsidR="0048377D" w:rsidRDefault="0048377D" w:rsidP="0011070C">
      <w:r>
        <w:separator/>
      </w:r>
    </w:p>
  </w:endnote>
  <w:endnote w:type="continuationSeparator" w:id="0">
    <w:p w14:paraId="3E768B69" w14:textId="77777777" w:rsidR="0048377D" w:rsidRDefault="0048377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3AFEA3A" w14:textId="77777777" w:rsidR="005276EE" w:rsidRDefault="005276E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4111"/>
      <w:gridCol w:w="1987"/>
      <w:gridCol w:w="3399"/>
    </w:tblGrid>
    <w:tr w:rsidR="00124809" w:rsidRPr="00E36003" w14:paraId="594C2BF5" w14:textId="77777777" w:rsidTr="00D45009">
      <w:trPr>
        <w:trHeight w:val="106"/>
      </w:trPr>
      <w:tc>
        <w:tcPr>
          <w:tcW w:w="4111" w:type="dxa"/>
          <w:hideMark/>
        </w:tcPr>
        <w:p w14:paraId="5E935EA4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98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2C3F7A" w14:textId="2B3A46BA" w:rsidR="00124809" w:rsidRPr="006D33D8" w:rsidRDefault="00D45009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21.06.2024</w:t>
              </w:r>
            </w:p>
          </w:sdtContent>
        </w:sdt>
        <w:p w14:paraId="5A8BE92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400" w:type="dxa"/>
          <w:vAlign w:val="center"/>
          <w:hideMark/>
        </w:tcPr>
        <w:p w14:paraId="447BB7E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2F0D32" w:rsidRDefault="002F0D32" w:rsidP="00124809">
    <w:pPr>
      <w:pStyle w:val="a9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681"/>
      <w:gridCol w:w="2240"/>
      <w:gridCol w:w="3576"/>
    </w:tblGrid>
    <w:tr w:rsidR="00A417E3" w:rsidRPr="00E36003" w14:paraId="590EB784" w14:textId="77777777" w:rsidTr="00D45009">
      <w:trPr>
        <w:trHeight w:val="846"/>
      </w:trPr>
      <w:tc>
        <w:tcPr>
          <w:tcW w:w="3681" w:type="dxa"/>
          <w:vAlign w:val="center"/>
          <w:hideMark/>
        </w:tcPr>
        <w:p w14:paraId="07B4A04A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4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6-04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01D0F12" w14:textId="5217EDA4" w:rsidR="00A417E3" w:rsidRPr="009E4D11" w:rsidRDefault="005276EE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24.04.2026</w:t>
              </w:r>
            </w:p>
          </w:sdtContent>
        </w:sdt>
        <w:p w14:paraId="35D7FC4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77" w:type="dxa"/>
          <w:vAlign w:val="center"/>
          <w:hideMark/>
        </w:tcPr>
        <w:p w14:paraId="39F72337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4"/>
  </w:tbl>
  <w:p w14:paraId="24A3282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E462B" w14:textId="77777777" w:rsidR="0048377D" w:rsidRDefault="0048377D" w:rsidP="0011070C">
      <w:r>
        <w:separator/>
      </w:r>
    </w:p>
  </w:footnote>
  <w:footnote w:type="continuationSeparator" w:id="0">
    <w:p w14:paraId="26059EFC" w14:textId="77777777" w:rsidR="0048377D" w:rsidRDefault="0048377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9346" w14:textId="77777777" w:rsidR="005276EE" w:rsidRDefault="005276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45FBCA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5599D8" w14:textId="323CDD15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D45009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D45009">
            <w:rPr>
              <w:rFonts w:ascii="Times New Roman" w:hAnsi="Times New Roman" w:cs="Times New Roman"/>
              <w:sz w:val="24"/>
              <w:szCs w:val="24"/>
            </w:rPr>
            <w:t>5123</w:t>
          </w:r>
        </w:p>
      </w:tc>
    </w:tr>
  </w:tbl>
  <w:p w14:paraId="6795C627" w14:textId="77777777" w:rsidR="00C24C3D" w:rsidRPr="00460ECA" w:rsidRDefault="00C24C3D" w:rsidP="00C24C3D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CF377F7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1AD1F7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22A72"/>
    <w:rsid w:val="000267F1"/>
    <w:rsid w:val="00030948"/>
    <w:rsid w:val="000643A6"/>
    <w:rsid w:val="0009264B"/>
    <w:rsid w:val="00092EA6"/>
    <w:rsid w:val="000A6CF1"/>
    <w:rsid w:val="000B0313"/>
    <w:rsid w:val="000B1905"/>
    <w:rsid w:val="000D1708"/>
    <w:rsid w:val="000D49BB"/>
    <w:rsid w:val="000E2AC4"/>
    <w:rsid w:val="00101C03"/>
    <w:rsid w:val="00104187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137A8"/>
    <w:rsid w:val="00222798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3D1E"/>
    <w:rsid w:val="002E503D"/>
    <w:rsid w:val="002F0D32"/>
    <w:rsid w:val="002F6DB1"/>
    <w:rsid w:val="003054C2"/>
    <w:rsid w:val="00305E11"/>
    <w:rsid w:val="0031023B"/>
    <w:rsid w:val="003717D2"/>
    <w:rsid w:val="00392589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4E51"/>
    <w:rsid w:val="00436D0B"/>
    <w:rsid w:val="00437E07"/>
    <w:rsid w:val="00460ECA"/>
    <w:rsid w:val="004627D9"/>
    <w:rsid w:val="00481260"/>
    <w:rsid w:val="0048377D"/>
    <w:rsid w:val="00487D68"/>
    <w:rsid w:val="004A5E4C"/>
    <w:rsid w:val="004E5090"/>
    <w:rsid w:val="00505771"/>
    <w:rsid w:val="00507CCF"/>
    <w:rsid w:val="00521FC2"/>
    <w:rsid w:val="005276EE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4CE1"/>
    <w:rsid w:val="00627E81"/>
    <w:rsid w:val="00630922"/>
    <w:rsid w:val="00645468"/>
    <w:rsid w:val="00693805"/>
    <w:rsid w:val="00697905"/>
    <w:rsid w:val="006A336B"/>
    <w:rsid w:val="006A4791"/>
    <w:rsid w:val="006B450F"/>
    <w:rsid w:val="006B5E8C"/>
    <w:rsid w:val="006C2C92"/>
    <w:rsid w:val="006D1CDB"/>
    <w:rsid w:val="006D33D8"/>
    <w:rsid w:val="006D5DCE"/>
    <w:rsid w:val="006E3BE3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734A0"/>
    <w:rsid w:val="00783DA5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16A1F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364FD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4475"/>
    <w:rsid w:val="00B47A0F"/>
    <w:rsid w:val="00B565D4"/>
    <w:rsid w:val="00B61580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51BAC"/>
    <w:rsid w:val="00C60464"/>
    <w:rsid w:val="00C65905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0566"/>
    <w:rsid w:val="00D45009"/>
    <w:rsid w:val="00D4736C"/>
    <w:rsid w:val="00D50B4E"/>
    <w:rsid w:val="00D8457D"/>
    <w:rsid w:val="00D876E6"/>
    <w:rsid w:val="00D96601"/>
    <w:rsid w:val="00DA5E7A"/>
    <w:rsid w:val="00DB1FAE"/>
    <w:rsid w:val="00DC3BFF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038F3"/>
    <w:rsid w:val="00F048BD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73D5BE079142AC83EC8F8A5BE64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6654-EE93-4366-B0E3-1FA0861093A5}"/>
      </w:docPartPr>
      <w:docPartBody>
        <w:p w:rsidR="00FC20F4" w:rsidRDefault="00C13BDF">
          <w:pPr>
            <w:pStyle w:val="CC73D5BE079142AC83EC8F8A5BE6443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3FE836588BA4032859C5A562A060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E2628-FD8C-40C7-AB6C-CFBA6ED1C84A}"/>
      </w:docPartPr>
      <w:docPartBody>
        <w:p w:rsidR="00FC20F4" w:rsidRDefault="00C13BDF">
          <w:pPr>
            <w:pStyle w:val="63FE836588BA4032859C5A562A06040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A639BBDB364A34B71A66CF29FB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248219-493E-4258-A918-FC07C1B485C8}"/>
      </w:docPartPr>
      <w:docPartBody>
        <w:p w:rsidR="00FC20F4" w:rsidRDefault="00C13BDF">
          <w:pPr>
            <w:pStyle w:val="3EA639BBDB364A34B71A66CF29FB9EC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343CCB824450883073FFCD0852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07E86-3D7C-497D-BB08-BBD36915AFE3}"/>
      </w:docPartPr>
      <w:docPartBody>
        <w:p w:rsidR="00FC20F4" w:rsidRDefault="00C13BDF">
          <w:pPr>
            <w:pStyle w:val="928343CCB824450883073FFCD08523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F1699164E5A44C0B3F750D1130F0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DE017-E554-41AC-B0F2-0A04C9644DD4}"/>
      </w:docPartPr>
      <w:docPartBody>
        <w:p w:rsidR="00FC20F4" w:rsidRDefault="00C13BDF">
          <w:pPr>
            <w:pStyle w:val="4F1699164E5A44C0B3F750D1130F033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DF"/>
    <w:rsid w:val="0007154C"/>
    <w:rsid w:val="001C5DAA"/>
    <w:rsid w:val="00222798"/>
    <w:rsid w:val="00392589"/>
    <w:rsid w:val="00434E51"/>
    <w:rsid w:val="00624CE1"/>
    <w:rsid w:val="00894A94"/>
    <w:rsid w:val="00A5233F"/>
    <w:rsid w:val="00BB4A19"/>
    <w:rsid w:val="00BC1273"/>
    <w:rsid w:val="00C13BDF"/>
    <w:rsid w:val="00F27D5D"/>
    <w:rsid w:val="00FC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CC73D5BE079142AC83EC8F8A5BE6443C">
    <w:name w:val="CC73D5BE079142AC83EC8F8A5BE6443C"/>
  </w:style>
  <w:style w:type="paragraph" w:customStyle="1" w:styleId="63FE836588BA4032859C5A562A06040D">
    <w:name w:val="63FE836588BA4032859C5A562A06040D"/>
  </w:style>
  <w:style w:type="paragraph" w:customStyle="1" w:styleId="3EA639BBDB364A34B71A66CF29FB9EC9">
    <w:name w:val="3EA639BBDB364A34B71A66CF29FB9EC9"/>
  </w:style>
  <w:style w:type="paragraph" w:customStyle="1" w:styleId="928343CCB824450883073FFCD08523C7">
    <w:name w:val="928343CCB824450883073FFCD08523C7"/>
  </w:style>
  <w:style w:type="paragraph" w:customStyle="1" w:styleId="4F1699164E5A44C0B3F750D1130F0339">
    <w:name w:val="4F1699164E5A44C0B3F750D1130F0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Григорян Наира Викторовна</cp:lastModifiedBy>
  <cp:revision>3</cp:revision>
  <cp:lastPrinted>2024-06-19T08:57:00Z</cp:lastPrinted>
  <dcterms:created xsi:type="dcterms:W3CDTF">2026-04-25T06:43:00Z</dcterms:created>
  <dcterms:modified xsi:type="dcterms:W3CDTF">2026-04-25T06:44:00Z</dcterms:modified>
</cp:coreProperties>
</file>